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A9ED2" w14:textId="0EB86C39" w:rsidR="00F65E51" w:rsidRDefault="00F65E51" w:rsidP="00D10CAA">
      <w:pPr>
        <w:pStyle w:val="Intestazione"/>
        <w:jc w:val="center"/>
        <w:rPr>
          <w:rFonts w:cs="Times New Roman"/>
          <w:b/>
          <w:bCs/>
          <w:sz w:val="28"/>
          <w:szCs w:val="28"/>
        </w:rPr>
      </w:pPr>
      <w:r w:rsidRPr="00F65E51">
        <w:rPr>
          <w:rFonts w:cs="Times New Roman"/>
          <w:b/>
          <w:bCs/>
          <w:noProof/>
          <w:sz w:val="40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E852FC2" wp14:editId="4BC188C4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300980" cy="649605"/>
                <wp:effectExtent l="0" t="0" r="0" b="0"/>
                <wp:wrapTopAndBottom/>
                <wp:docPr id="1" name="Grup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0980" cy="649605"/>
                          <a:chOff x="0" y="0"/>
                          <a:chExt cx="6832356" cy="928370"/>
                        </a:xfrm>
                      </wpg:grpSpPr>
                      <pic:pic xmlns:pic="http://schemas.openxmlformats.org/drawingml/2006/picture">
                        <pic:nvPicPr>
                          <pic:cNvPr id="10" name="Immagine 5" descr="Proroga Richieste Contributi Regione Sardegna – L.R. 17/99 – Articoli 22 e 28 – Annualità 20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23" b="26965"/>
                          <a:stretch/>
                        </pic:blipFill>
                        <pic:spPr bwMode="auto">
                          <a:xfrm>
                            <a:off x="3094892" y="0"/>
                            <a:ext cx="207645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Immagine 7" descr="Risultati immagini per fondo europeo sviluppo regionale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928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" name="Immagine 6" descr="Risultati immagini per repubblica italiana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4985" y="0"/>
                            <a:ext cx="723900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Immagine 8" descr="Immagine correlata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CrisscrossEtching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5531" y="0"/>
                            <a:ext cx="1266825" cy="84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5017D7" id="Gruppo 1" o:spid="_x0000_s1026" style="position:absolute;margin-left:0;margin-top:0;width:417.4pt;height:51.15pt;z-index:251662336;mso-position-horizontal:center;mso-position-horizontal-relative:margin;mso-position-vertical:top;mso-position-vertical-relative:margin;mso-width-relative:margin;mso-height-relative:margin" coordsize="68323,928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5" o:spid="_x0000_s1027" type="#_x0000_t75" alt="Proroga Richieste Contributi Regione Sardegna – L.R. 17/99 – Articoli 22 e 28 – Annualità 2017" style="position:absolute;left:30948;width:20765;height:845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">
                  <v:imagedata r:id="rId16" o:title="99 – Articoli 22 e 28 – Annualità 2017" croptop="7290f" cropbottom="17672f"/>
                </v:shape>
                <v:shape id="Immagine 7" o:spid="_x0000_s1028" type="#_x0000_t75" alt="Risultati immagini per fondo europeo sviluppo regionale" style="position:absolute;width:16573;height:928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">
                  <v:imagedata r:id="rId17" o:title="Risultati immagini per fondo europeo sviluppo regionale"/>
                </v:shape>
                <v:shape id="Immagine 6" o:spid="_x0000_s1029" type="#_x0000_t75" alt="Risultati immagini per repubblica italiana" style="position:absolute;left:20749;width:7239;height:837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">
                  <v:imagedata r:id="rId18" o:title="Risultati immagini per repubblica italiana"/>
                </v:shape>
                <v:shape id="Immagine 8" o:spid="_x0000_s1030" type="#_x0000_t75" alt="Immagine correlata" style="position:absolute;left:55655;width:12668;height:844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">
                  <v:imagedata r:id="rId19" o:title="Immagine correlata"/>
                </v:shape>
                <w10:wrap type="topAndBottom" anchorx="margin" anchory="margin"/>
              </v:group>
            </w:pict>
          </mc:Fallback>
        </mc:AlternateContent>
      </w:r>
    </w:p>
    <w:p w14:paraId="11900EBB" w14:textId="406C1D9A" w:rsidR="0014055D" w:rsidRPr="004D3076" w:rsidRDefault="0014055D" w:rsidP="00D10CAA">
      <w:pPr>
        <w:pStyle w:val="Intestazione"/>
        <w:jc w:val="center"/>
        <w:rPr>
          <w:rFonts w:cs="Times New Roman"/>
          <w:b/>
          <w:bCs/>
          <w:sz w:val="28"/>
          <w:szCs w:val="28"/>
        </w:rPr>
      </w:pPr>
      <w:r w:rsidRPr="00F65E51">
        <w:rPr>
          <w:rFonts w:cs="Times New Roman"/>
          <w:b/>
          <w:bCs/>
          <w:sz w:val="40"/>
          <w:szCs w:val="28"/>
        </w:rPr>
        <w:t>ISTITUTO COMPRENSIVO TEMPIO</w:t>
      </w:r>
    </w:p>
    <w:p w14:paraId="5E91E67C" w14:textId="77777777" w:rsidR="0014055D" w:rsidRPr="00F65E51" w:rsidRDefault="0014055D" w:rsidP="0014055D">
      <w:pPr>
        <w:jc w:val="center"/>
        <w:rPr>
          <w:rFonts w:cs="Times New Roman"/>
          <w:sz w:val="16"/>
          <w:szCs w:val="20"/>
        </w:rPr>
      </w:pPr>
      <w:r w:rsidRPr="00F65E51">
        <w:rPr>
          <w:rFonts w:cs="Times New Roman"/>
          <w:sz w:val="16"/>
          <w:szCs w:val="20"/>
        </w:rPr>
        <w:t>Piazza della Libertà, 1 - 07029 Tempio Pausania (SS) - Tel. 079 6312</w:t>
      </w:r>
      <w:r w:rsidR="002E2002" w:rsidRPr="00F65E51">
        <w:rPr>
          <w:rFonts w:cs="Times New Roman"/>
          <w:sz w:val="16"/>
          <w:szCs w:val="20"/>
        </w:rPr>
        <w:t>69</w:t>
      </w:r>
    </w:p>
    <w:p w14:paraId="1E4418FD" w14:textId="77777777" w:rsidR="0014055D" w:rsidRPr="00F65E51" w:rsidRDefault="0014055D" w:rsidP="0014055D">
      <w:pPr>
        <w:jc w:val="center"/>
        <w:rPr>
          <w:rFonts w:cs="Times New Roman"/>
          <w:sz w:val="16"/>
          <w:szCs w:val="20"/>
        </w:rPr>
      </w:pPr>
      <w:r w:rsidRPr="00F65E51">
        <w:rPr>
          <w:rFonts w:cs="Times New Roman"/>
          <w:sz w:val="16"/>
          <w:szCs w:val="20"/>
        </w:rPr>
        <w:t>E-mail: SSIC84000B@istruzione.it - PEC: SSIC84000B@pec.istruzione.it</w:t>
      </w:r>
    </w:p>
    <w:p w14:paraId="357F51A4" w14:textId="77777777" w:rsidR="00FB5452" w:rsidRPr="004D3076" w:rsidRDefault="00FB5452">
      <w:pPr>
        <w:rPr>
          <w:rFonts w:cs="Times New Roman"/>
        </w:rPr>
      </w:pPr>
    </w:p>
    <w:p w14:paraId="23CB41AB" w14:textId="77777777" w:rsidR="00F65E51" w:rsidRDefault="00F65E51" w:rsidP="00D10CAA">
      <w:pPr>
        <w:pStyle w:val="Titolo1"/>
        <w:ind w:left="0"/>
        <w:rPr>
          <w:rFonts w:ascii="Times New Roman" w:hAnsi="Times New Roman" w:cs="Times New Roman"/>
          <w:color w:val="202024"/>
          <w:sz w:val="32"/>
          <w:szCs w:val="28"/>
          <w:lang w:val="it-IT"/>
        </w:rPr>
      </w:pPr>
    </w:p>
    <w:p w14:paraId="706BCF1A" w14:textId="345108CC" w:rsidR="009344BB" w:rsidRPr="00F65E51" w:rsidRDefault="009344BB" w:rsidP="00D10CAA">
      <w:pPr>
        <w:pStyle w:val="Titolo1"/>
        <w:ind w:left="0"/>
        <w:rPr>
          <w:rFonts w:ascii="Times New Roman" w:hAnsi="Times New Roman" w:cs="Times New Roman"/>
          <w:color w:val="202024"/>
          <w:sz w:val="32"/>
          <w:szCs w:val="28"/>
          <w:lang w:val="it-IT"/>
        </w:rPr>
      </w:pPr>
      <w:r w:rsidRPr="00F65E51">
        <w:rPr>
          <w:rFonts w:ascii="Times New Roman" w:hAnsi="Times New Roman" w:cs="Times New Roman"/>
          <w:color w:val="202024"/>
          <w:sz w:val="32"/>
          <w:szCs w:val="28"/>
          <w:lang w:val="it-IT"/>
        </w:rPr>
        <w:t xml:space="preserve">RILEVAZIONE ALUNNI BES </w:t>
      </w:r>
      <w:r w:rsidR="00A96761" w:rsidRPr="00F65E51">
        <w:rPr>
          <w:rFonts w:ascii="Times New Roman" w:hAnsi="Times New Roman" w:cs="Times New Roman"/>
          <w:color w:val="202024"/>
          <w:sz w:val="32"/>
          <w:szCs w:val="28"/>
          <w:lang w:val="it-IT"/>
        </w:rPr>
        <w:t xml:space="preserve">anno scolastico </w:t>
      </w:r>
      <w:r w:rsidR="002012F3" w:rsidRPr="00F65E51">
        <w:rPr>
          <w:rFonts w:ascii="Times New Roman" w:hAnsi="Times New Roman" w:cs="Times New Roman"/>
          <w:color w:val="202024"/>
          <w:sz w:val="32"/>
          <w:szCs w:val="28"/>
          <w:lang w:val="it-IT"/>
        </w:rPr>
        <w:t>20_____/20_____</w:t>
      </w:r>
    </w:p>
    <w:p w14:paraId="72F50012" w14:textId="77777777" w:rsidR="009344BB" w:rsidRPr="001F4815" w:rsidRDefault="009344BB" w:rsidP="009344BB">
      <w:pPr>
        <w:pStyle w:val="Titolo1"/>
        <w:jc w:val="both"/>
        <w:rPr>
          <w:rFonts w:ascii="Times New Roman" w:hAnsi="Times New Roman" w:cs="Times New Roman"/>
          <w:sz w:val="28"/>
          <w:szCs w:val="28"/>
          <w:lang w:val="it-IT"/>
        </w:rPr>
      </w:pPr>
    </w:p>
    <w:p w14:paraId="6DAD8194" w14:textId="77777777" w:rsidR="00F65E51" w:rsidRDefault="00F65E51" w:rsidP="0011306E">
      <w:pPr>
        <w:widowControl w:val="0"/>
        <w:tabs>
          <w:tab w:val="left" w:pos="942"/>
          <w:tab w:val="left" w:pos="944"/>
        </w:tabs>
        <w:autoSpaceDE w:val="0"/>
        <w:autoSpaceDN w:val="0"/>
        <w:rPr>
          <w:rFonts w:cs="Times New Roman"/>
          <w:color w:val="202024"/>
        </w:rPr>
      </w:pPr>
    </w:p>
    <w:p w14:paraId="3C109479" w14:textId="49A8D984" w:rsidR="009344BB" w:rsidRPr="004D3076" w:rsidRDefault="009344BB" w:rsidP="0011306E">
      <w:pPr>
        <w:widowControl w:val="0"/>
        <w:tabs>
          <w:tab w:val="left" w:pos="942"/>
          <w:tab w:val="left" w:pos="944"/>
        </w:tabs>
        <w:autoSpaceDE w:val="0"/>
        <w:autoSpaceDN w:val="0"/>
        <w:rPr>
          <w:rFonts w:cs="Times New Roman"/>
          <w:color w:val="202024"/>
        </w:rPr>
      </w:pPr>
      <w:r w:rsidRPr="004D3076">
        <w:rPr>
          <w:rFonts w:cs="Times New Roman"/>
          <w:color w:val="202024"/>
        </w:rPr>
        <w:t xml:space="preserve">NOME e COGNOME </w:t>
      </w:r>
      <w:r w:rsidR="00F87BDF" w:rsidRPr="004D3076">
        <w:rPr>
          <w:rFonts w:cs="Times New Roman"/>
          <w:color w:val="202024"/>
        </w:rPr>
        <w:t>dell'alunno</w:t>
      </w:r>
      <w:r w:rsidR="004E5317">
        <w:rPr>
          <w:rFonts w:cs="Times New Roman"/>
          <w:color w:val="202024"/>
        </w:rPr>
        <w:t xml:space="preserve"> </w:t>
      </w:r>
      <w:r w:rsidR="00F87BDF" w:rsidRPr="004D3076">
        <w:rPr>
          <w:rFonts w:cs="Times New Roman"/>
          <w:color w:val="202024"/>
        </w:rPr>
        <w:t>______________________________</w:t>
      </w:r>
      <w:r w:rsidR="008F39FE">
        <w:rPr>
          <w:rFonts w:cs="Times New Roman"/>
          <w:color w:val="202024"/>
        </w:rPr>
        <w:t>________</w:t>
      </w:r>
    </w:p>
    <w:p w14:paraId="631CA904" w14:textId="77777777" w:rsidR="009344BB" w:rsidRPr="004D3076" w:rsidRDefault="009344BB" w:rsidP="0011306E">
      <w:pPr>
        <w:widowControl w:val="0"/>
        <w:tabs>
          <w:tab w:val="left" w:pos="942"/>
          <w:tab w:val="left" w:pos="944"/>
        </w:tabs>
        <w:autoSpaceDE w:val="0"/>
        <w:autoSpaceDN w:val="0"/>
        <w:rPr>
          <w:rFonts w:cs="Times New Roman"/>
          <w:color w:val="202024"/>
        </w:rPr>
      </w:pPr>
    </w:p>
    <w:p w14:paraId="0297014A" w14:textId="77777777" w:rsidR="0033736A" w:rsidRDefault="009344BB" w:rsidP="0011306E">
      <w:pPr>
        <w:widowControl w:val="0"/>
        <w:tabs>
          <w:tab w:val="left" w:pos="942"/>
          <w:tab w:val="left" w:pos="944"/>
        </w:tabs>
        <w:autoSpaceDE w:val="0"/>
        <w:autoSpaceDN w:val="0"/>
        <w:rPr>
          <w:rFonts w:cs="Times New Roman"/>
          <w:b/>
          <w:color w:val="202024"/>
        </w:rPr>
      </w:pPr>
      <w:r w:rsidRPr="004D3076">
        <w:rPr>
          <w:rFonts w:cs="Times New Roman"/>
          <w:b/>
          <w:color w:val="202024"/>
        </w:rPr>
        <w:t>Indicare l'ordine di scuola di appartenenza</w:t>
      </w:r>
    </w:p>
    <w:p w14:paraId="3C783813" w14:textId="77777777" w:rsidR="00F87BDF" w:rsidRPr="004D3076" w:rsidRDefault="00F87BDF" w:rsidP="0011306E">
      <w:pPr>
        <w:widowControl w:val="0"/>
        <w:tabs>
          <w:tab w:val="left" w:pos="942"/>
          <w:tab w:val="left" w:pos="944"/>
        </w:tabs>
        <w:autoSpaceDE w:val="0"/>
        <w:autoSpaceDN w:val="0"/>
        <w:rPr>
          <w:rFonts w:cs="Times New Roman"/>
          <w:color w:val="202024"/>
        </w:rPr>
      </w:pPr>
    </w:p>
    <w:p w14:paraId="14591C19" w14:textId="74EF4E56" w:rsidR="00F65E51" w:rsidRDefault="00F87BDF" w:rsidP="00F65E51">
      <w:pPr>
        <w:widowControl w:val="0"/>
        <w:tabs>
          <w:tab w:val="left" w:pos="942"/>
          <w:tab w:val="left" w:pos="944"/>
        </w:tabs>
        <w:autoSpaceDE w:val="0"/>
        <w:autoSpaceDN w:val="0"/>
        <w:spacing w:before="120" w:after="120"/>
        <w:jc w:val="center"/>
        <w:rPr>
          <w:rFonts w:cs="Times New Roman"/>
          <w:color w:val="202024"/>
        </w:rPr>
      </w:pPr>
      <w:bookmarkStart w:id="0" w:name="_Hlk155699048"/>
      <w:r w:rsidRPr="004D3076">
        <w:rPr>
          <w:rFonts w:cs="Times New Roman"/>
          <w:color w:val="202024"/>
        </w:rPr>
        <w:sym w:font="Wingdings" w:char="F072"/>
      </w:r>
      <w:bookmarkEnd w:id="0"/>
      <w:r w:rsidRPr="004D3076">
        <w:rPr>
          <w:rFonts w:cs="Times New Roman"/>
          <w:color w:val="202024"/>
        </w:rPr>
        <w:t xml:space="preserve"> </w:t>
      </w:r>
      <w:r w:rsidR="00663130" w:rsidRPr="004D3076">
        <w:rPr>
          <w:rFonts w:cs="Times New Roman"/>
          <w:color w:val="202024"/>
        </w:rPr>
        <w:t>INFANZIA</w:t>
      </w:r>
      <w:r w:rsidRPr="004D3076">
        <w:rPr>
          <w:rFonts w:cs="Times New Roman"/>
          <w:color w:val="202024"/>
        </w:rPr>
        <w:t xml:space="preserve"> </w:t>
      </w:r>
      <w:bookmarkStart w:id="1" w:name="_Hlk155699629"/>
      <w:r w:rsidRPr="004D3076">
        <w:rPr>
          <w:rFonts w:cs="Times New Roman"/>
          <w:color w:val="202024"/>
        </w:rPr>
        <w:t xml:space="preserve"> </w:t>
      </w:r>
      <w:bookmarkEnd w:id="1"/>
      <w:r w:rsidR="00663130" w:rsidRPr="004D3076">
        <w:rPr>
          <w:rFonts w:cs="Times New Roman"/>
          <w:color w:val="202024"/>
        </w:rPr>
        <w:t xml:space="preserve"> </w:t>
      </w:r>
      <w:r w:rsidRPr="004D3076">
        <w:rPr>
          <w:rFonts w:cs="Times New Roman"/>
          <w:color w:val="202024"/>
        </w:rPr>
        <w:sym w:font="Wingdings" w:char="F072"/>
      </w:r>
      <w:r w:rsidRPr="004D3076">
        <w:rPr>
          <w:rFonts w:cs="Times New Roman"/>
          <w:color w:val="202024"/>
        </w:rPr>
        <w:t xml:space="preserve"> </w:t>
      </w:r>
      <w:r w:rsidR="00663130" w:rsidRPr="004D3076">
        <w:rPr>
          <w:rFonts w:cs="Times New Roman"/>
          <w:color w:val="202024"/>
        </w:rPr>
        <w:t>PRIMARIA</w:t>
      </w:r>
      <w:r w:rsidRPr="004D3076">
        <w:rPr>
          <w:rFonts w:cs="Times New Roman"/>
          <w:color w:val="202024"/>
        </w:rPr>
        <w:t xml:space="preserve">  </w:t>
      </w:r>
      <w:r w:rsidR="00663130" w:rsidRPr="004D3076">
        <w:rPr>
          <w:rFonts w:cs="Times New Roman"/>
          <w:color w:val="202024"/>
        </w:rPr>
        <w:t xml:space="preserve"> </w:t>
      </w:r>
      <w:r w:rsidRPr="004D3076">
        <w:rPr>
          <w:rFonts w:cs="Times New Roman"/>
          <w:color w:val="202024"/>
        </w:rPr>
        <w:t xml:space="preserve"> </w:t>
      </w:r>
      <w:r w:rsidRPr="004D3076">
        <w:rPr>
          <w:rFonts w:cs="Times New Roman"/>
          <w:color w:val="202024"/>
        </w:rPr>
        <w:sym w:font="Wingdings" w:char="F072"/>
      </w:r>
      <w:r w:rsidR="00C552C1" w:rsidRPr="004D3076">
        <w:rPr>
          <w:rFonts w:cs="Times New Roman"/>
          <w:color w:val="202024"/>
        </w:rPr>
        <w:t xml:space="preserve"> </w:t>
      </w:r>
      <w:r w:rsidR="00663130" w:rsidRPr="004D3076">
        <w:rPr>
          <w:rFonts w:cs="Times New Roman"/>
          <w:color w:val="202024"/>
        </w:rPr>
        <w:t>SECONDARIA</w:t>
      </w:r>
    </w:p>
    <w:p w14:paraId="1B9D1EFF" w14:textId="77777777" w:rsidR="00F65E51" w:rsidRPr="00F65E51" w:rsidRDefault="00F65E51" w:rsidP="00F65E51">
      <w:pPr>
        <w:widowControl w:val="0"/>
        <w:tabs>
          <w:tab w:val="left" w:pos="942"/>
          <w:tab w:val="left" w:pos="944"/>
        </w:tabs>
        <w:autoSpaceDE w:val="0"/>
        <w:autoSpaceDN w:val="0"/>
        <w:spacing w:before="120" w:after="120"/>
        <w:jc w:val="center"/>
        <w:rPr>
          <w:rFonts w:cs="Times New Roman"/>
          <w:color w:val="202024"/>
        </w:rPr>
      </w:pPr>
    </w:p>
    <w:p w14:paraId="4541CC82" w14:textId="5AA8AF47" w:rsidR="0002238A" w:rsidRDefault="00CE1B2D" w:rsidP="00F65E51">
      <w:pPr>
        <w:widowControl w:val="0"/>
        <w:tabs>
          <w:tab w:val="left" w:pos="942"/>
          <w:tab w:val="left" w:pos="944"/>
        </w:tabs>
        <w:autoSpaceDE w:val="0"/>
        <w:autoSpaceDN w:val="0"/>
        <w:spacing w:before="120" w:after="120"/>
        <w:rPr>
          <w:rFonts w:cs="Times New Roman"/>
          <w:color w:val="202024"/>
          <w:spacing w:val="-8"/>
        </w:rPr>
      </w:pPr>
      <w:r>
        <w:rPr>
          <w:rFonts w:cs="Times New Roman"/>
          <w:color w:val="202024"/>
          <w:spacing w:val="-9"/>
        </w:rPr>
        <w:t>CLASSE:</w:t>
      </w:r>
      <w:r w:rsidR="00BA7BCD" w:rsidRPr="004D3076">
        <w:rPr>
          <w:rFonts w:cs="Times New Roman"/>
          <w:color w:val="202024"/>
          <w:spacing w:val="-9"/>
        </w:rPr>
        <w:t xml:space="preserve"> ____</w:t>
      </w:r>
      <w:r w:rsidR="00962CB7">
        <w:rPr>
          <w:rFonts w:cs="Times New Roman"/>
          <w:color w:val="202024"/>
          <w:spacing w:val="-9"/>
        </w:rPr>
        <w:t>__</w:t>
      </w:r>
      <w:r w:rsidR="00BA7BCD" w:rsidRPr="004D3076">
        <w:rPr>
          <w:rFonts w:cs="Times New Roman"/>
          <w:color w:val="202024"/>
          <w:spacing w:val="-9"/>
        </w:rPr>
        <w:t xml:space="preserve"> </w:t>
      </w:r>
      <w:proofErr w:type="gramStart"/>
      <w:r>
        <w:rPr>
          <w:rFonts w:cs="Times New Roman"/>
          <w:color w:val="202024"/>
          <w:spacing w:val="-9"/>
        </w:rPr>
        <w:t>SEZIONE:</w:t>
      </w:r>
      <w:r w:rsidR="00BA7BCD" w:rsidRPr="004D3076">
        <w:rPr>
          <w:rFonts w:cs="Times New Roman"/>
          <w:color w:val="202024"/>
          <w:spacing w:val="-9"/>
        </w:rPr>
        <w:t>_</w:t>
      </w:r>
      <w:proofErr w:type="gramEnd"/>
      <w:r w:rsidR="00BA7BCD" w:rsidRPr="004D3076">
        <w:rPr>
          <w:rFonts w:cs="Times New Roman"/>
          <w:color w:val="202024"/>
          <w:spacing w:val="-9"/>
        </w:rPr>
        <w:t>_____</w:t>
      </w:r>
      <w:r w:rsidR="00CC0D63">
        <w:rPr>
          <w:rFonts w:cs="Times New Roman"/>
          <w:color w:val="202024"/>
          <w:spacing w:val="-9"/>
        </w:rPr>
        <w:t xml:space="preserve"> </w:t>
      </w:r>
      <w:r w:rsidR="00CC0D63">
        <w:rPr>
          <w:rFonts w:cs="Times New Roman"/>
          <w:color w:val="202024"/>
        </w:rPr>
        <w:tab/>
      </w:r>
      <w:r w:rsidR="00F87BDF" w:rsidRPr="004D3076">
        <w:rPr>
          <w:rFonts w:cs="Times New Roman"/>
          <w:color w:val="202024"/>
          <w:spacing w:val="-8"/>
        </w:rPr>
        <w:t xml:space="preserve"> </w:t>
      </w:r>
    </w:p>
    <w:p w14:paraId="1EAB8DB9" w14:textId="77777777" w:rsidR="00F65E51" w:rsidRDefault="00F65E51" w:rsidP="0011306E">
      <w:pPr>
        <w:pStyle w:val="Titolo2"/>
        <w:keepNext w:val="0"/>
        <w:keepLines w:val="0"/>
        <w:widowControl w:val="0"/>
        <w:tabs>
          <w:tab w:val="left" w:pos="942"/>
          <w:tab w:val="left" w:pos="944"/>
        </w:tabs>
        <w:autoSpaceDE w:val="0"/>
        <w:autoSpaceDN w:val="0"/>
        <w:spacing w:before="80" w:line="360" w:lineRule="auto"/>
        <w:rPr>
          <w:rFonts w:ascii="Times New Roman" w:hAnsi="Times New Roman" w:cs="Times New Roman"/>
          <w:color w:val="202024"/>
          <w:spacing w:val="-8"/>
          <w:sz w:val="24"/>
          <w:szCs w:val="24"/>
          <w:u w:val="single"/>
        </w:rPr>
      </w:pPr>
    </w:p>
    <w:p w14:paraId="6D12CF6E" w14:textId="3668A72F" w:rsidR="00C552C1" w:rsidRPr="00F65E51" w:rsidRDefault="00F87BDF" w:rsidP="00F65E51">
      <w:pPr>
        <w:pStyle w:val="Titolo2"/>
        <w:keepNext w:val="0"/>
        <w:keepLines w:val="0"/>
        <w:widowControl w:val="0"/>
        <w:tabs>
          <w:tab w:val="left" w:pos="942"/>
          <w:tab w:val="left" w:pos="944"/>
        </w:tabs>
        <w:autoSpaceDE w:val="0"/>
        <w:autoSpaceDN w:val="0"/>
        <w:spacing w:before="80" w:line="360" w:lineRule="auto"/>
        <w:rPr>
          <w:rFonts w:ascii="Times New Roman" w:hAnsi="Times New Roman" w:cs="Times New Roman"/>
          <w:color w:val="202024"/>
          <w:spacing w:val="-8"/>
          <w:sz w:val="24"/>
          <w:szCs w:val="24"/>
        </w:rPr>
      </w:pPr>
      <w:r w:rsidRPr="008E3664">
        <w:rPr>
          <w:rFonts w:ascii="Times New Roman" w:hAnsi="Times New Roman" w:cs="Times New Roman"/>
          <w:color w:val="202024"/>
          <w:spacing w:val="-8"/>
          <w:sz w:val="24"/>
          <w:szCs w:val="24"/>
          <w:u w:val="single"/>
        </w:rPr>
        <w:t>P</w:t>
      </w:r>
      <w:r w:rsidR="009344BB" w:rsidRPr="008E3664">
        <w:rPr>
          <w:rFonts w:ascii="Times New Roman" w:hAnsi="Times New Roman" w:cs="Times New Roman"/>
          <w:color w:val="202024"/>
          <w:sz w:val="24"/>
          <w:szCs w:val="24"/>
          <w:u w:val="single"/>
        </w:rPr>
        <w:t>er la scuola dell'infanzia indicare l'età</w:t>
      </w:r>
      <w:r w:rsidR="00C552C1" w:rsidRPr="004D3076">
        <w:rPr>
          <w:rFonts w:ascii="Times New Roman" w:hAnsi="Times New Roman" w:cs="Times New Roman"/>
          <w:color w:val="202024"/>
          <w:spacing w:val="-8"/>
          <w:sz w:val="24"/>
          <w:szCs w:val="24"/>
        </w:rPr>
        <w:t>:</w:t>
      </w:r>
    </w:p>
    <w:p w14:paraId="05AC910C" w14:textId="77777777" w:rsidR="00C552C1" w:rsidRPr="004D3076" w:rsidRDefault="004775B4" w:rsidP="0011306E">
      <w:pPr>
        <w:pStyle w:val="Paragrafoelenco"/>
        <w:numPr>
          <w:ilvl w:val="0"/>
          <w:numId w:val="15"/>
        </w:numPr>
        <w:ind w:left="0" w:firstLine="0"/>
        <w:rPr>
          <w:rFonts w:ascii="Times New Roman" w:hAnsi="Times New Roman"/>
          <w:sz w:val="24"/>
          <w:szCs w:val="24"/>
        </w:rPr>
      </w:pPr>
      <w:r w:rsidRPr="004D3076">
        <w:rPr>
          <w:rFonts w:ascii="Times New Roman" w:hAnsi="Times New Roman"/>
          <w:sz w:val="24"/>
          <w:szCs w:val="24"/>
        </w:rPr>
        <w:t>d</w:t>
      </w:r>
      <w:r w:rsidR="00C552C1" w:rsidRPr="004D3076">
        <w:rPr>
          <w:rFonts w:ascii="Times New Roman" w:hAnsi="Times New Roman"/>
          <w:sz w:val="24"/>
          <w:szCs w:val="24"/>
        </w:rPr>
        <w:t>a 3 a 4 anni</w:t>
      </w:r>
    </w:p>
    <w:p w14:paraId="484523FE" w14:textId="77777777" w:rsidR="00C552C1" w:rsidRPr="004D3076" w:rsidRDefault="004775B4" w:rsidP="0011306E">
      <w:pPr>
        <w:pStyle w:val="Paragrafoelenco"/>
        <w:numPr>
          <w:ilvl w:val="0"/>
          <w:numId w:val="15"/>
        </w:numPr>
        <w:ind w:left="0" w:firstLine="0"/>
        <w:rPr>
          <w:rFonts w:ascii="Times New Roman" w:hAnsi="Times New Roman"/>
          <w:sz w:val="24"/>
          <w:szCs w:val="24"/>
        </w:rPr>
      </w:pPr>
      <w:r w:rsidRPr="004D3076">
        <w:rPr>
          <w:rFonts w:ascii="Times New Roman" w:hAnsi="Times New Roman"/>
          <w:sz w:val="24"/>
          <w:szCs w:val="24"/>
        </w:rPr>
        <w:t>d</w:t>
      </w:r>
      <w:r w:rsidR="00C552C1" w:rsidRPr="004D3076">
        <w:rPr>
          <w:rFonts w:ascii="Times New Roman" w:hAnsi="Times New Roman"/>
          <w:sz w:val="24"/>
          <w:szCs w:val="24"/>
        </w:rPr>
        <w:t xml:space="preserve">a 4 a </w:t>
      </w:r>
      <w:r w:rsidRPr="004D3076">
        <w:rPr>
          <w:rFonts w:ascii="Times New Roman" w:hAnsi="Times New Roman"/>
          <w:sz w:val="24"/>
          <w:szCs w:val="24"/>
        </w:rPr>
        <w:t>5 anni</w:t>
      </w:r>
    </w:p>
    <w:p w14:paraId="1F82AEAD" w14:textId="77777777" w:rsidR="004775B4" w:rsidRPr="004D3076" w:rsidRDefault="004775B4" w:rsidP="0011306E">
      <w:pPr>
        <w:pStyle w:val="Paragrafoelenco"/>
        <w:numPr>
          <w:ilvl w:val="0"/>
          <w:numId w:val="15"/>
        </w:numPr>
        <w:ind w:left="0" w:firstLine="0"/>
        <w:rPr>
          <w:rFonts w:ascii="Times New Roman" w:hAnsi="Times New Roman"/>
          <w:sz w:val="24"/>
          <w:szCs w:val="24"/>
        </w:rPr>
      </w:pPr>
      <w:r w:rsidRPr="004D3076">
        <w:rPr>
          <w:rFonts w:ascii="Times New Roman" w:hAnsi="Times New Roman"/>
          <w:sz w:val="24"/>
          <w:szCs w:val="24"/>
        </w:rPr>
        <w:t>da 5 a 6 anni</w:t>
      </w:r>
    </w:p>
    <w:p w14:paraId="2BBB6A88" w14:textId="77777777" w:rsidR="0053470C" w:rsidRDefault="0053470C" w:rsidP="00F90007">
      <w:pPr>
        <w:pStyle w:val="Titolo2"/>
        <w:keepNext w:val="0"/>
        <w:keepLines w:val="0"/>
        <w:widowControl w:val="0"/>
        <w:autoSpaceDE w:val="0"/>
        <w:autoSpaceDN w:val="0"/>
        <w:spacing w:before="80"/>
        <w:ind w:right="140"/>
        <w:rPr>
          <w:rFonts w:ascii="Times New Roman" w:hAnsi="Times New Roman" w:cs="Times New Roman"/>
          <w:b/>
          <w:color w:val="202024"/>
        </w:rPr>
      </w:pPr>
    </w:p>
    <w:p w14:paraId="41C353DB" w14:textId="5A9F48DF" w:rsidR="009344BB" w:rsidRDefault="009344BB" w:rsidP="00F90007">
      <w:pPr>
        <w:pStyle w:val="Titolo2"/>
        <w:keepNext w:val="0"/>
        <w:keepLines w:val="0"/>
        <w:widowControl w:val="0"/>
        <w:autoSpaceDE w:val="0"/>
        <w:autoSpaceDN w:val="0"/>
        <w:spacing w:before="80"/>
        <w:ind w:right="140"/>
        <w:rPr>
          <w:rFonts w:cs="Times New Roman"/>
          <w:color w:val="202024"/>
          <w:u w:val="single"/>
        </w:rPr>
      </w:pPr>
      <w:r w:rsidRPr="00F75AA3">
        <w:rPr>
          <w:rFonts w:ascii="Times New Roman" w:hAnsi="Times New Roman" w:cs="Times New Roman"/>
          <w:b/>
          <w:color w:val="202024"/>
        </w:rPr>
        <w:t xml:space="preserve">Indicare </w:t>
      </w:r>
      <w:r w:rsidR="00F87BDF" w:rsidRPr="00F75AA3">
        <w:rPr>
          <w:rFonts w:ascii="Times New Roman" w:hAnsi="Times New Roman" w:cs="Times New Roman"/>
          <w:b/>
          <w:color w:val="202024"/>
        </w:rPr>
        <w:t xml:space="preserve">una delle </w:t>
      </w:r>
      <w:r w:rsidR="00D10CAA">
        <w:rPr>
          <w:rFonts w:ascii="Times New Roman" w:hAnsi="Times New Roman" w:cs="Times New Roman"/>
          <w:b/>
          <w:color w:val="202024"/>
        </w:rPr>
        <w:t>s</w:t>
      </w:r>
      <w:r w:rsidR="00F87BDF" w:rsidRPr="00F75AA3">
        <w:rPr>
          <w:rFonts w:ascii="Times New Roman" w:hAnsi="Times New Roman" w:cs="Times New Roman"/>
          <w:b/>
          <w:color w:val="202024"/>
        </w:rPr>
        <w:t>eguenti</w:t>
      </w:r>
      <w:r w:rsidR="00F90007">
        <w:rPr>
          <w:rFonts w:ascii="Times New Roman" w:hAnsi="Times New Roman" w:cs="Times New Roman"/>
          <w:b/>
          <w:color w:val="202024"/>
        </w:rPr>
        <w:t xml:space="preserve"> </w:t>
      </w:r>
      <w:r w:rsidR="009217B4">
        <w:rPr>
          <w:rFonts w:ascii="Times New Roman" w:hAnsi="Times New Roman" w:cs="Times New Roman"/>
          <w:b/>
          <w:color w:val="202024"/>
        </w:rPr>
        <w:t>eventualità</w:t>
      </w:r>
      <w:r w:rsidR="00D332E0">
        <w:rPr>
          <w:rFonts w:ascii="Times New Roman" w:hAnsi="Times New Roman" w:cs="Times New Roman"/>
          <w:b/>
          <w:color w:val="202024"/>
        </w:rPr>
        <w:t>:</w:t>
      </w:r>
      <w:r w:rsidRPr="004D3076">
        <w:rPr>
          <w:rFonts w:ascii="Times New Roman" w:hAnsi="Times New Roman" w:cs="Times New Roman"/>
          <w:color w:val="202024"/>
          <w:spacing w:val="53"/>
        </w:rPr>
        <w:t xml:space="preserve"> </w:t>
      </w:r>
      <w:r w:rsidR="00D332E0" w:rsidRPr="00D332E0">
        <w:rPr>
          <w:rFonts w:cs="Times New Roman"/>
          <w:color w:val="202024"/>
          <w:u w:val="single"/>
        </w:rPr>
        <w:t>(DARE SOLO UNA RISPOSTA)</w:t>
      </w:r>
    </w:p>
    <w:p w14:paraId="1F89BF32" w14:textId="77777777" w:rsidR="001F4815" w:rsidRDefault="001F4815" w:rsidP="001F4815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07"/>
        <w:gridCol w:w="8221"/>
      </w:tblGrid>
      <w:tr w:rsidR="00963ED9" w:rsidRPr="006A47F2" w14:paraId="6D0AA3A6" w14:textId="77777777" w:rsidTr="000B0B98">
        <w:trPr>
          <w:trHeight w:val="198"/>
        </w:trPr>
        <w:tc>
          <w:tcPr>
            <w:tcW w:w="1407" w:type="dxa"/>
            <w:vMerge w:val="restart"/>
            <w:textDirection w:val="btLr"/>
          </w:tcPr>
          <w:p w14:paraId="21B8DE12" w14:textId="77777777" w:rsidR="00BF5170" w:rsidRDefault="00BF5170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2FF1C32A" w14:textId="4C20CF2D" w:rsidR="00963ED9" w:rsidRPr="004C5DF1" w:rsidRDefault="00963ED9" w:rsidP="00BF5170">
            <w:pPr>
              <w:ind w:left="113" w:right="113"/>
              <w:jc w:val="center"/>
              <w:rPr>
                <w:rFonts w:eastAsia="Verdana" w:cs="Times New Roman"/>
                <w:b/>
                <w:bCs/>
                <w:color w:val="202024"/>
                <w:sz w:val="20"/>
                <w:szCs w:val="20"/>
                <w:lang w:eastAsia="en-US"/>
              </w:rPr>
            </w:pPr>
            <w:r w:rsidRPr="004C5DF1">
              <w:rPr>
                <w:rFonts w:eastAsia="Verdana" w:cs="Times New Roman"/>
                <w:b/>
                <w:bCs/>
                <w:color w:val="202024"/>
                <w:sz w:val="20"/>
                <w:szCs w:val="20"/>
                <w:lang w:eastAsia="en-US"/>
              </w:rPr>
              <w:t>CERTIFICATI</w:t>
            </w:r>
          </w:p>
          <w:p w14:paraId="676BBB54" w14:textId="77777777" w:rsidR="00963ED9" w:rsidRPr="006A47F2" w:rsidRDefault="00963ED9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00402253" w14:textId="77777777" w:rsidR="00963ED9" w:rsidRPr="006A47F2" w:rsidRDefault="00963ED9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15C29420" w14:textId="77777777" w:rsidR="00963ED9" w:rsidRPr="006A47F2" w:rsidRDefault="00963ED9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73AA9707" w14:textId="71694EBA" w:rsidR="00963ED9" w:rsidRPr="006A47F2" w:rsidRDefault="00963ED9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7270D0E4" w14:textId="415F9C85" w:rsidR="00963ED9" w:rsidRPr="006A47F2" w:rsidRDefault="00DD0933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DISABILITÀ (L.104/92</w:t>
            </w:r>
            <w:r w:rsidR="00BD4EFC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 – art.3 c</w:t>
            </w:r>
            <w:r w:rsidR="00E61C41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omma 1</w:t>
            </w:r>
            <w:r w:rsidR="00BD4EFC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 – c</w:t>
            </w:r>
            <w:r w:rsidR="00E61C41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omma </w:t>
            </w:r>
            <w:r w:rsidR="00BD4EFC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3)</w:t>
            </w: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 </w:t>
            </w:r>
          </w:p>
        </w:tc>
      </w:tr>
      <w:tr w:rsidR="00963ED9" w:rsidRPr="006A47F2" w14:paraId="5451E2F7" w14:textId="77777777" w:rsidTr="000B0B98">
        <w:trPr>
          <w:trHeight w:val="197"/>
        </w:trPr>
        <w:tc>
          <w:tcPr>
            <w:tcW w:w="1407" w:type="dxa"/>
            <w:vMerge/>
          </w:tcPr>
          <w:p w14:paraId="7D8052DF" w14:textId="77777777" w:rsidR="00963ED9" w:rsidRPr="006A47F2" w:rsidRDefault="00963ED9" w:rsidP="00BF5170">
            <w:pPr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3EF83D3B" w14:textId="26AF46AD" w:rsidR="00963ED9" w:rsidRPr="006A47F2" w:rsidRDefault="00BD4EFC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DSA (</w:t>
            </w:r>
            <w:r w:rsidR="004551A2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L.170/2010)</w:t>
            </w:r>
          </w:p>
        </w:tc>
      </w:tr>
      <w:tr w:rsidR="00963ED9" w:rsidRPr="006A47F2" w14:paraId="1C93867E" w14:textId="77777777" w:rsidTr="000B0B98">
        <w:trPr>
          <w:trHeight w:val="197"/>
        </w:trPr>
        <w:tc>
          <w:tcPr>
            <w:tcW w:w="1407" w:type="dxa"/>
            <w:vMerge/>
          </w:tcPr>
          <w:p w14:paraId="647CF219" w14:textId="77777777" w:rsidR="00963ED9" w:rsidRPr="006A47F2" w:rsidRDefault="00963ED9" w:rsidP="00BF5170">
            <w:pPr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28609727" w14:textId="3532EC0E" w:rsidR="00963ED9" w:rsidRPr="006A47F2" w:rsidRDefault="004551A2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ADHD/DOP </w:t>
            </w:r>
            <w:r w:rsidR="00F64CE7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(</w:t>
            </w:r>
            <w:proofErr w:type="spellStart"/>
            <w:r w:rsidR="00F64CE7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cert</w:t>
            </w:r>
            <w:proofErr w:type="spellEnd"/>
            <w:r w:rsidR="00F64CE7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. secondo il DPCM 185</w:t>
            </w:r>
            <w:r w:rsidR="00C50EB8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/2006)</w:t>
            </w:r>
            <w:r w:rsidR="00F64CE7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 </w:t>
            </w:r>
          </w:p>
        </w:tc>
      </w:tr>
      <w:tr w:rsidR="00963ED9" w:rsidRPr="006A47F2" w14:paraId="5CEF4AFF" w14:textId="77777777" w:rsidTr="000B0B98">
        <w:trPr>
          <w:trHeight w:val="197"/>
        </w:trPr>
        <w:tc>
          <w:tcPr>
            <w:tcW w:w="1407" w:type="dxa"/>
            <w:vMerge/>
          </w:tcPr>
          <w:p w14:paraId="629B42A6" w14:textId="77777777" w:rsidR="00963ED9" w:rsidRPr="006A47F2" w:rsidRDefault="00963ED9" w:rsidP="00BF5170">
            <w:pPr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7958C0F4" w14:textId="19FADDAD" w:rsidR="00963ED9" w:rsidRPr="006A47F2" w:rsidRDefault="00C50EB8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DISTURBO D’ANSIA</w:t>
            </w:r>
          </w:p>
        </w:tc>
      </w:tr>
      <w:tr w:rsidR="00963ED9" w:rsidRPr="006A47F2" w14:paraId="4D1089E5" w14:textId="77777777" w:rsidTr="000B0B98">
        <w:trPr>
          <w:trHeight w:val="197"/>
        </w:trPr>
        <w:tc>
          <w:tcPr>
            <w:tcW w:w="1407" w:type="dxa"/>
            <w:vMerge/>
          </w:tcPr>
          <w:p w14:paraId="631D0A4D" w14:textId="77777777" w:rsidR="00963ED9" w:rsidRPr="006A47F2" w:rsidRDefault="00963ED9" w:rsidP="00BF5170">
            <w:pPr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6C211ADD" w14:textId="339FD434" w:rsidR="00963ED9" w:rsidRPr="006A47F2" w:rsidRDefault="0043741F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DISTURBO DEL LINGUAGGIO</w:t>
            </w:r>
          </w:p>
        </w:tc>
      </w:tr>
      <w:tr w:rsidR="00963ED9" w:rsidRPr="006A47F2" w14:paraId="07738E18" w14:textId="77777777" w:rsidTr="000B0B98">
        <w:trPr>
          <w:trHeight w:val="197"/>
        </w:trPr>
        <w:tc>
          <w:tcPr>
            <w:tcW w:w="1407" w:type="dxa"/>
            <w:vMerge/>
          </w:tcPr>
          <w:p w14:paraId="0E86E88A" w14:textId="77777777" w:rsidR="00963ED9" w:rsidRPr="006A47F2" w:rsidRDefault="00963ED9" w:rsidP="00BF5170">
            <w:pPr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6893C182" w14:textId="333EBF6C" w:rsidR="00963ED9" w:rsidRPr="006A47F2" w:rsidRDefault="0043741F" w:rsidP="007D4D03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PLUSDOTAZIONE</w:t>
            </w:r>
          </w:p>
        </w:tc>
      </w:tr>
      <w:tr w:rsidR="00DE53B0" w:rsidRPr="006A47F2" w14:paraId="4A60AD41" w14:textId="77777777" w:rsidTr="000B0B98">
        <w:trPr>
          <w:cantSplit/>
          <w:trHeight w:val="280"/>
        </w:trPr>
        <w:tc>
          <w:tcPr>
            <w:tcW w:w="1407" w:type="dxa"/>
            <w:vMerge w:val="restart"/>
            <w:textDirection w:val="btLr"/>
          </w:tcPr>
          <w:p w14:paraId="4B9FCA4D" w14:textId="77777777" w:rsidR="00BF5170" w:rsidRDefault="00BF5170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32DCE7C8" w14:textId="14423960" w:rsidR="00DE53B0" w:rsidRPr="004C5DF1" w:rsidRDefault="00DE53B0" w:rsidP="00BF5170">
            <w:pPr>
              <w:ind w:left="113" w:right="113"/>
              <w:jc w:val="center"/>
              <w:rPr>
                <w:rFonts w:eastAsia="Verdana" w:cs="Times New Roman"/>
                <w:b/>
                <w:bCs/>
                <w:color w:val="202024"/>
                <w:sz w:val="20"/>
                <w:szCs w:val="20"/>
                <w:lang w:eastAsia="en-US"/>
              </w:rPr>
            </w:pPr>
            <w:r w:rsidRPr="004C5DF1">
              <w:rPr>
                <w:rFonts w:eastAsia="Verdana" w:cs="Times New Roman"/>
                <w:b/>
                <w:bCs/>
                <w:color w:val="202024"/>
                <w:sz w:val="20"/>
                <w:szCs w:val="20"/>
                <w:lang w:eastAsia="en-US"/>
              </w:rPr>
              <w:t>NON CERTIFICATI</w:t>
            </w:r>
          </w:p>
          <w:p w14:paraId="3241350B" w14:textId="77777777" w:rsidR="00DE53B0" w:rsidRPr="006A47F2" w:rsidRDefault="00DE53B0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  <w:p w14:paraId="4C351C01" w14:textId="5FEC9BA5" w:rsidR="00DE53B0" w:rsidRPr="006A47F2" w:rsidRDefault="00DE53B0" w:rsidP="00BF5170">
            <w:pPr>
              <w:ind w:left="113" w:right="113"/>
              <w:jc w:val="both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2C802037" w14:textId="78CD291D" w:rsidR="00DE53B0" w:rsidRPr="006A47F2" w:rsidRDefault="005463E0" w:rsidP="006A47F2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SVANTAGGIO SOCIALE</w:t>
            </w:r>
          </w:p>
        </w:tc>
      </w:tr>
      <w:tr w:rsidR="00DE53B0" w:rsidRPr="006A47F2" w14:paraId="34F5C926" w14:textId="77777777" w:rsidTr="000B0B98">
        <w:trPr>
          <w:cantSplit/>
          <w:trHeight w:val="280"/>
        </w:trPr>
        <w:tc>
          <w:tcPr>
            <w:tcW w:w="1407" w:type="dxa"/>
            <w:vMerge/>
            <w:textDirection w:val="btLr"/>
          </w:tcPr>
          <w:p w14:paraId="40A99458" w14:textId="77777777" w:rsidR="00DE53B0" w:rsidRPr="006A47F2" w:rsidRDefault="00DE53B0" w:rsidP="00DE53B0">
            <w:pPr>
              <w:ind w:left="113" w:right="113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44ACD1B4" w14:textId="034DEA4A" w:rsidR="00DE53B0" w:rsidRPr="006A47F2" w:rsidRDefault="005463E0" w:rsidP="006A47F2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SVANTAGGIO LINGUISTICO</w:t>
            </w:r>
          </w:p>
        </w:tc>
      </w:tr>
      <w:tr w:rsidR="00DE53B0" w:rsidRPr="006A47F2" w14:paraId="1A425CE2" w14:textId="77777777" w:rsidTr="000B0B98">
        <w:trPr>
          <w:cantSplit/>
          <w:trHeight w:val="280"/>
        </w:trPr>
        <w:tc>
          <w:tcPr>
            <w:tcW w:w="1407" w:type="dxa"/>
            <w:vMerge/>
            <w:textDirection w:val="btLr"/>
          </w:tcPr>
          <w:p w14:paraId="543279B7" w14:textId="77777777" w:rsidR="00DE53B0" w:rsidRPr="006A47F2" w:rsidRDefault="00DE53B0" w:rsidP="00DE53B0">
            <w:pPr>
              <w:ind w:left="113" w:right="113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2F744330" w14:textId="2B56E4B7" w:rsidR="00DE53B0" w:rsidRPr="006A47F2" w:rsidRDefault="0096643C" w:rsidP="006A47F2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DISAGIO LEGATO </w:t>
            </w:r>
            <w:r w:rsidR="006159D3"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A MOTIVI FAMILIARI (lutto, separazione genitori, ecc.)</w:t>
            </w:r>
          </w:p>
        </w:tc>
      </w:tr>
      <w:tr w:rsidR="00DE53B0" w:rsidRPr="006A47F2" w14:paraId="1D4F1077" w14:textId="77777777" w:rsidTr="000B0B98">
        <w:trPr>
          <w:cantSplit/>
          <w:trHeight w:val="280"/>
        </w:trPr>
        <w:tc>
          <w:tcPr>
            <w:tcW w:w="1407" w:type="dxa"/>
            <w:vMerge/>
            <w:textDirection w:val="btLr"/>
          </w:tcPr>
          <w:p w14:paraId="7EF218C6" w14:textId="77777777" w:rsidR="00DE53B0" w:rsidRPr="006A47F2" w:rsidRDefault="00DE53B0" w:rsidP="00DE53B0">
            <w:pPr>
              <w:ind w:left="113" w:right="113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28AD597E" w14:textId="5CAE1F18" w:rsidR="00DE53B0" w:rsidRPr="006A47F2" w:rsidRDefault="005A430B" w:rsidP="006A47F2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bookmarkStart w:id="2" w:name="_GoBack"/>
            <w:bookmarkEnd w:id="2"/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PATOLOGIE FISIOLOGICHE (diabete, epilessia, ecc.)</w:t>
            </w:r>
          </w:p>
        </w:tc>
      </w:tr>
      <w:tr w:rsidR="00DE53B0" w:rsidRPr="006A47F2" w14:paraId="34819656" w14:textId="77777777" w:rsidTr="000B0B98">
        <w:trPr>
          <w:cantSplit/>
          <w:trHeight w:val="280"/>
        </w:trPr>
        <w:tc>
          <w:tcPr>
            <w:tcW w:w="1407" w:type="dxa"/>
            <w:vMerge/>
            <w:textDirection w:val="btLr"/>
          </w:tcPr>
          <w:p w14:paraId="7D3768F6" w14:textId="77777777" w:rsidR="00DE53B0" w:rsidRPr="006A47F2" w:rsidRDefault="00DE53B0" w:rsidP="00DE53B0">
            <w:pPr>
              <w:ind w:left="113" w:right="113"/>
              <w:rPr>
                <w:rFonts w:eastAsia="Verdana" w:cs="Times New Roman"/>
                <w:color w:val="202024"/>
                <w:sz w:val="20"/>
                <w:szCs w:val="20"/>
                <w:lang w:eastAsia="en-US"/>
              </w:rPr>
            </w:pPr>
          </w:p>
        </w:tc>
        <w:tc>
          <w:tcPr>
            <w:tcW w:w="8221" w:type="dxa"/>
          </w:tcPr>
          <w:p w14:paraId="51C2AD5C" w14:textId="79408A8F" w:rsidR="00DE53B0" w:rsidRPr="006A47F2" w:rsidRDefault="00FD53E9" w:rsidP="006A47F2">
            <w:pPr>
              <w:pStyle w:val="Paragrafoelenco"/>
              <w:numPr>
                <w:ilvl w:val="0"/>
                <w:numId w:val="15"/>
              </w:numPr>
              <w:ind w:left="0" w:firstLine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 w:rsidRPr="006A47F2"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>ALUNNI IN FASE DI VALUTAZIONE</w:t>
            </w:r>
          </w:p>
        </w:tc>
      </w:tr>
      <w:tr w:rsidR="000B0B98" w:rsidRPr="006A47F2" w14:paraId="1C3CFACF" w14:textId="77777777" w:rsidTr="000B0B98">
        <w:trPr>
          <w:cantSplit/>
          <w:trHeight w:val="280"/>
        </w:trPr>
        <w:tc>
          <w:tcPr>
            <w:tcW w:w="9628" w:type="dxa"/>
            <w:gridSpan w:val="2"/>
          </w:tcPr>
          <w:p w14:paraId="76D5C322" w14:textId="0805AFF7" w:rsidR="000B0B98" w:rsidRPr="00005D39" w:rsidRDefault="00005D39" w:rsidP="000B0B98">
            <w:pPr>
              <w:pStyle w:val="Paragrafoelenco"/>
              <w:ind w:left="0"/>
              <w:rPr>
                <w:rFonts w:ascii="Times New Roman" w:eastAsia="Verdana" w:hAnsi="Times New Roman"/>
                <w:b/>
                <w:bCs/>
                <w:color w:val="202024"/>
                <w:sz w:val="20"/>
                <w:szCs w:val="20"/>
              </w:rPr>
            </w:pPr>
            <w:r w:rsidRPr="00005D39">
              <w:rPr>
                <w:rFonts w:ascii="Times New Roman" w:eastAsia="Verdana" w:hAnsi="Times New Roman"/>
                <w:b/>
                <w:bCs/>
                <w:color w:val="202024"/>
                <w:sz w:val="20"/>
                <w:szCs w:val="20"/>
              </w:rPr>
              <w:lastRenderedPageBreak/>
              <w:t>OSSERVAZIONI DEL CONSIGLIO DI CLASSE:</w:t>
            </w:r>
          </w:p>
          <w:p w14:paraId="6F5629A3" w14:textId="316067C8" w:rsidR="00005D39" w:rsidRDefault="00005D39" w:rsidP="000B0B98">
            <w:pPr>
              <w:pStyle w:val="Paragrafoelenco"/>
              <w:ind w:left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______________________________________________________________________________________________ </w:t>
            </w:r>
          </w:p>
          <w:p w14:paraId="1CCA1781" w14:textId="319C1F6D" w:rsidR="00005D39" w:rsidRDefault="00005D39" w:rsidP="000B0B98">
            <w:pPr>
              <w:pStyle w:val="Paragrafoelenco"/>
              <w:ind w:left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______________________________________________________________________________________________ </w:t>
            </w:r>
          </w:p>
          <w:p w14:paraId="444002C4" w14:textId="75E88D81" w:rsidR="00005D39" w:rsidRDefault="00005D39" w:rsidP="000B0B98">
            <w:pPr>
              <w:pStyle w:val="Paragrafoelenco"/>
              <w:ind w:left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  <w:r>
              <w:rPr>
                <w:rFonts w:ascii="Times New Roman" w:eastAsia="Verdana" w:hAnsi="Times New Roman"/>
                <w:color w:val="202024"/>
                <w:sz w:val="20"/>
                <w:szCs w:val="20"/>
              </w:rPr>
              <w:t xml:space="preserve">______________________________________________________________________________________________ </w:t>
            </w:r>
          </w:p>
          <w:p w14:paraId="6B865A24" w14:textId="77777777" w:rsidR="000B0B98" w:rsidRPr="006A47F2" w:rsidRDefault="000B0B98" w:rsidP="000B0B98">
            <w:pPr>
              <w:pStyle w:val="Paragrafoelenco"/>
              <w:ind w:left="0"/>
              <w:rPr>
                <w:rFonts w:ascii="Times New Roman" w:eastAsia="Verdana" w:hAnsi="Times New Roman"/>
                <w:color w:val="202024"/>
                <w:sz w:val="20"/>
                <w:szCs w:val="20"/>
              </w:rPr>
            </w:pPr>
          </w:p>
        </w:tc>
      </w:tr>
    </w:tbl>
    <w:p w14:paraId="49534768" w14:textId="0ABC1908" w:rsidR="009344BB" w:rsidRPr="004D3076" w:rsidRDefault="009344BB" w:rsidP="0011306E">
      <w:pPr>
        <w:widowControl w:val="0"/>
        <w:tabs>
          <w:tab w:val="left" w:pos="1077"/>
          <w:tab w:val="left" w:pos="1078"/>
        </w:tabs>
        <w:autoSpaceDE w:val="0"/>
        <w:autoSpaceDN w:val="0"/>
        <w:spacing w:before="91"/>
        <w:rPr>
          <w:rFonts w:cs="Times New Roman"/>
          <w:b/>
        </w:rPr>
      </w:pPr>
      <w:r w:rsidRPr="004D3076">
        <w:rPr>
          <w:rFonts w:cs="Times New Roman"/>
          <w:b/>
          <w:color w:val="202024"/>
        </w:rPr>
        <w:t>Indicare se per l'alunno è stato redatto:</w:t>
      </w:r>
      <w:r w:rsidRPr="004D3076">
        <w:rPr>
          <w:rFonts w:cs="Times New Roman"/>
          <w:b/>
          <w:color w:val="202024"/>
          <w:spacing w:val="-9"/>
        </w:rPr>
        <w:t xml:space="preserve"> </w:t>
      </w:r>
    </w:p>
    <w:p w14:paraId="1AE74A82" w14:textId="77777777" w:rsidR="009344BB" w:rsidRPr="001F4815" w:rsidRDefault="009344BB" w:rsidP="0011306E">
      <w:pPr>
        <w:pStyle w:val="Corpotesto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14:paraId="36221C04" w14:textId="77777777" w:rsidR="009344BB" w:rsidRPr="00F75AA3" w:rsidRDefault="009344BB" w:rsidP="00CB591E">
      <w:pPr>
        <w:pStyle w:val="Corpotesto"/>
        <w:numPr>
          <w:ilvl w:val="0"/>
          <w:numId w:val="14"/>
        </w:num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t xml:space="preserve">PEI </w:t>
      </w:r>
    </w:p>
    <w:p w14:paraId="5599A789" w14:textId="6AFF4CFC" w:rsidR="00F75AA3" w:rsidRPr="004D3076" w:rsidRDefault="00F75AA3" w:rsidP="00CB591E">
      <w:pPr>
        <w:pStyle w:val="Corpotesto"/>
        <w:numPr>
          <w:ilvl w:val="0"/>
          <w:numId w:val="14"/>
        </w:num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PEI </w:t>
      </w:r>
      <w:proofErr w:type="spellStart"/>
      <w:r w:rsidR="0063770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rovvisorio</w:t>
      </w:r>
      <w:proofErr w:type="spellEnd"/>
    </w:p>
    <w:p w14:paraId="02BD03B2" w14:textId="77777777" w:rsidR="009344BB" w:rsidRPr="004D3076" w:rsidRDefault="009344BB" w:rsidP="00CB591E">
      <w:pPr>
        <w:pStyle w:val="Corpotesto"/>
        <w:numPr>
          <w:ilvl w:val="0"/>
          <w:numId w:val="14"/>
        </w:num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t>PDP (</w:t>
      </w:r>
      <w:proofErr w:type="spellStart"/>
      <w:r w:rsidRPr="004D3076">
        <w:rPr>
          <w:rFonts w:ascii="Times New Roman" w:hAnsi="Times New Roman" w:cs="Times New Roman"/>
          <w:color w:val="202024"/>
          <w:sz w:val="24"/>
          <w:szCs w:val="24"/>
        </w:rPr>
        <w:t>alunno</w:t>
      </w:r>
      <w:proofErr w:type="spellEnd"/>
      <w:r w:rsidRPr="004D3076">
        <w:rPr>
          <w:rFonts w:ascii="Times New Roman" w:hAnsi="Times New Roman" w:cs="Times New Roman"/>
          <w:color w:val="202024"/>
          <w:sz w:val="24"/>
          <w:szCs w:val="24"/>
        </w:rPr>
        <w:t xml:space="preserve"> con </w:t>
      </w:r>
      <w:proofErr w:type="spellStart"/>
      <w:r w:rsidRPr="004D3076">
        <w:rPr>
          <w:rFonts w:ascii="Times New Roman" w:hAnsi="Times New Roman" w:cs="Times New Roman"/>
          <w:color w:val="202024"/>
          <w:sz w:val="24"/>
          <w:szCs w:val="24"/>
        </w:rPr>
        <w:t>certificazione</w:t>
      </w:r>
      <w:proofErr w:type="spellEnd"/>
      <w:r w:rsidRPr="004D3076">
        <w:rPr>
          <w:rFonts w:ascii="Times New Roman" w:hAnsi="Times New Roman" w:cs="Times New Roman"/>
          <w:color w:val="202024"/>
          <w:sz w:val="24"/>
          <w:szCs w:val="24"/>
        </w:rPr>
        <w:t>)</w:t>
      </w:r>
    </w:p>
    <w:p w14:paraId="28437DBC" w14:textId="1F9B653A" w:rsidR="009344BB" w:rsidRPr="001F4815" w:rsidRDefault="009344BB" w:rsidP="00CB591E">
      <w:pPr>
        <w:pStyle w:val="Corpotesto"/>
        <w:numPr>
          <w:ilvl w:val="0"/>
          <w:numId w:val="14"/>
        </w:numPr>
        <w:spacing w:line="360" w:lineRule="auto"/>
        <w:ind w:left="0" w:right="3245" w:firstLine="0"/>
        <w:jc w:val="left"/>
        <w:rPr>
          <w:rFonts w:ascii="Times New Roman" w:hAnsi="Times New Roman" w:cs="Times New Roman"/>
          <w:sz w:val="24"/>
          <w:szCs w:val="24"/>
          <w:lang w:val="it-IT"/>
        </w:rPr>
      </w:pPr>
      <w:r w:rsidRPr="001F4815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>PDP</w:t>
      </w:r>
      <w:r w:rsidR="00F87BDF" w:rsidRPr="001F4815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 xml:space="preserve"> </w:t>
      </w:r>
      <w:r w:rsidR="00637705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 xml:space="preserve">per alunni BES (esclusi </w:t>
      </w:r>
      <w:r w:rsidR="00902EAE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>alunni L.104/92 – L.1</w:t>
      </w:r>
      <w:r w:rsidR="003E31FC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>70/2010)</w:t>
      </w:r>
      <w:r w:rsidRPr="001F4815">
        <w:rPr>
          <w:rFonts w:ascii="Times New Roman" w:hAnsi="Times New Roman" w:cs="Times New Roman"/>
          <w:color w:val="202024"/>
          <w:w w:val="95"/>
          <w:sz w:val="24"/>
          <w:szCs w:val="24"/>
          <w:lang w:val="it-IT"/>
        </w:rPr>
        <w:t xml:space="preserve"> </w:t>
      </w:r>
    </w:p>
    <w:p w14:paraId="403B665F" w14:textId="77777777" w:rsidR="009344BB" w:rsidRPr="001F4815" w:rsidRDefault="009344BB" w:rsidP="00CB591E">
      <w:pPr>
        <w:pStyle w:val="Corpotesto"/>
        <w:numPr>
          <w:ilvl w:val="0"/>
          <w:numId w:val="14"/>
        </w:numPr>
        <w:spacing w:line="360" w:lineRule="auto"/>
        <w:ind w:left="0" w:firstLine="0"/>
        <w:rPr>
          <w:rFonts w:ascii="Times New Roman" w:hAnsi="Times New Roman" w:cs="Times New Roman"/>
          <w:sz w:val="24"/>
          <w:szCs w:val="24"/>
          <w:lang w:val="it-IT"/>
        </w:rPr>
      </w:pPr>
      <w:r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>Non è stato elaborato nessun documento</w:t>
      </w:r>
      <w:r w:rsidR="00A81AC8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(indicare le motivazioni</w:t>
      </w:r>
      <w:r w:rsidR="004C77B5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per le quali non è stato </w:t>
      </w:r>
      <w:r w:rsidR="0011306E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ab/>
      </w:r>
      <w:r w:rsidR="004C77B5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>redatto</w:t>
      </w:r>
      <w:r w:rsidR="00A81AC8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>)</w:t>
      </w:r>
      <w:r w:rsidR="00BE3C5A"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>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474F5" w14:paraId="5CECB971" w14:textId="77777777" w:rsidTr="002A367D">
        <w:trPr>
          <w:trHeight w:val="454"/>
        </w:trPr>
        <w:tc>
          <w:tcPr>
            <w:tcW w:w="9628" w:type="dxa"/>
          </w:tcPr>
          <w:p w14:paraId="41D32985" w14:textId="77777777" w:rsidR="000474F5" w:rsidRDefault="000474F5" w:rsidP="0011306E">
            <w:pPr>
              <w:pStyle w:val="Titolo2"/>
              <w:keepNext w:val="0"/>
              <w:keepLines w:val="0"/>
              <w:widowControl w:val="0"/>
              <w:autoSpaceDE w:val="0"/>
              <w:autoSpaceDN w:val="0"/>
              <w:spacing w:before="90"/>
              <w:rPr>
                <w:rFonts w:ascii="Times New Roman" w:hAnsi="Times New Roman" w:cs="Times New Roman"/>
                <w:b/>
                <w:color w:val="202024"/>
                <w:sz w:val="24"/>
                <w:szCs w:val="24"/>
              </w:rPr>
            </w:pPr>
          </w:p>
        </w:tc>
      </w:tr>
      <w:tr w:rsidR="000474F5" w14:paraId="2572DF5A" w14:textId="77777777" w:rsidTr="002A367D">
        <w:trPr>
          <w:trHeight w:val="454"/>
        </w:trPr>
        <w:tc>
          <w:tcPr>
            <w:tcW w:w="9628" w:type="dxa"/>
          </w:tcPr>
          <w:p w14:paraId="009313FF" w14:textId="77777777" w:rsidR="000474F5" w:rsidRDefault="000474F5" w:rsidP="0011306E">
            <w:pPr>
              <w:pStyle w:val="Titolo2"/>
              <w:keepNext w:val="0"/>
              <w:keepLines w:val="0"/>
              <w:widowControl w:val="0"/>
              <w:autoSpaceDE w:val="0"/>
              <w:autoSpaceDN w:val="0"/>
              <w:spacing w:before="90"/>
              <w:rPr>
                <w:rFonts w:ascii="Times New Roman" w:hAnsi="Times New Roman" w:cs="Times New Roman"/>
                <w:b/>
                <w:color w:val="202024"/>
                <w:sz w:val="24"/>
                <w:szCs w:val="24"/>
              </w:rPr>
            </w:pPr>
          </w:p>
        </w:tc>
      </w:tr>
      <w:tr w:rsidR="000474F5" w14:paraId="6F42C85E" w14:textId="77777777" w:rsidTr="002A367D">
        <w:trPr>
          <w:trHeight w:val="454"/>
        </w:trPr>
        <w:tc>
          <w:tcPr>
            <w:tcW w:w="9628" w:type="dxa"/>
          </w:tcPr>
          <w:p w14:paraId="42EF3EA3" w14:textId="77777777" w:rsidR="000474F5" w:rsidRDefault="000474F5" w:rsidP="0011306E">
            <w:pPr>
              <w:pStyle w:val="Titolo2"/>
              <w:keepNext w:val="0"/>
              <w:keepLines w:val="0"/>
              <w:widowControl w:val="0"/>
              <w:autoSpaceDE w:val="0"/>
              <w:autoSpaceDN w:val="0"/>
              <w:spacing w:before="90"/>
              <w:rPr>
                <w:rFonts w:ascii="Times New Roman" w:hAnsi="Times New Roman" w:cs="Times New Roman"/>
                <w:b/>
                <w:color w:val="202024"/>
                <w:sz w:val="24"/>
                <w:szCs w:val="24"/>
              </w:rPr>
            </w:pPr>
          </w:p>
        </w:tc>
      </w:tr>
    </w:tbl>
    <w:p w14:paraId="700DBBE0" w14:textId="77777777" w:rsidR="000474F5" w:rsidRDefault="000474F5" w:rsidP="0011306E">
      <w:pPr>
        <w:pStyle w:val="Titolo2"/>
        <w:keepNext w:val="0"/>
        <w:keepLines w:val="0"/>
        <w:widowControl w:val="0"/>
        <w:autoSpaceDE w:val="0"/>
        <w:autoSpaceDN w:val="0"/>
        <w:spacing w:before="90"/>
        <w:rPr>
          <w:rFonts w:ascii="Times New Roman" w:hAnsi="Times New Roman" w:cs="Times New Roman"/>
          <w:b/>
          <w:color w:val="202024"/>
          <w:sz w:val="24"/>
          <w:szCs w:val="24"/>
        </w:rPr>
      </w:pPr>
    </w:p>
    <w:p w14:paraId="59ED78C9" w14:textId="77777777" w:rsidR="009344BB" w:rsidRPr="00CC0D63" w:rsidRDefault="009344BB" w:rsidP="0011306E">
      <w:pPr>
        <w:pStyle w:val="Titolo2"/>
        <w:keepNext w:val="0"/>
        <w:keepLines w:val="0"/>
        <w:widowControl w:val="0"/>
        <w:autoSpaceDE w:val="0"/>
        <w:autoSpaceDN w:val="0"/>
        <w:spacing w:before="90"/>
        <w:rPr>
          <w:rFonts w:ascii="Times New Roman" w:hAnsi="Times New Roman" w:cs="Times New Roman"/>
          <w:b/>
          <w:color w:val="202024"/>
          <w:sz w:val="24"/>
          <w:szCs w:val="24"/>
        </w:rPr>
      </w:pPr>
      <w:r w:rsidRPr="00CC0D63">
        <w:rPr>
          <w:rFonts w:ascii="Times New Roman" w:hAnsi="Times New Roman" w:cs="Times New Roman"/>
          <w:b/>
          <w:color w:val="202024"/>
          <w:sz w:val="24"/>
          <w:szCs w:val="24"/>
        </w:rPr>
        <w:t>L'alunno usufruisce di educatori a scuola?</w:t>
      </w:r>
      <w:r w:rsidR="00BB4AB8" w:rsidRPr="00CC0D63">
        <w:rPr>
          <w:rFonts w:ascii="Times New Roman" w:hAnsi="Times New Roman" w:cs="Times New Roman"/>
          <w:b/>
          <w:color w:val="202024"/>
          <w:sz w:val="24"/>
          <w:szCs w:val="24"/>
        </w:rPr>
        <w:t xml:space="preserve"> </w:t>
      </w:r>
    </w:p>
    <w:p w14:paraId="063F8CF7" w14:textId="77777777" w:rsidR="00A85EA9" w:rsidRPr="004D3076" w:rsidRDefault="00A85EA9" w:rsidP="0011306E">
      <w:pPr>
        <w:rPr>
          <w:rFonts w:cs="Times New Roman"/>
        </w:rPr>
      </w:pPr>
    </w:p>
    <w:p w14:paraId="4F0FA051" w14:textId="77777777" w:rsidR="009344BB" w:rsidRPr="001F4815" w:rsidRDefault="00F16061" w:rsidP="0011306E">
      <w:pPr>
        <w:pStyle w:val="Corpotesto"/>
        <w:spacing w:before="8"/>
        <w:rPr>
          <w:rFonts w:ascii="Times New Roman" w:hAnsi="Times New Roman" w:cs="Times New Roman"/>
          <w:color w:val="202024"/>
          <w:sz w:val="24"/>
          <w:szCs w:val="24"/>
          <w:lang w:val="it-IT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sym w:font="Wingdings" w:char="F072"/>
      </w:r>
      <w:r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SI</w:t>
      </w:r>
    </w:p>
    <w:p w14:paraId="2586334C" w14:textId="77777777" w:rsidR="00F16061" w:rsidRPr="001F4815" w:rsidRDefault="00F16061" w:rsidP="0011306E">
      <w:pPr>
        <w:pStyle w:val="Corpotesto"/>
        <w:spacing w:before="8"/>
        <w:rPr>
          <w:rFonts w:ascii="Times New Roman" w:hAnsi="Times New Roman" w:cs="Times New Roman"/>
          <w:sz w:val="24"/>
          <w:szCs w:val="24"/>
          <w:lang w:val="it-IT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sym w:font="Wingdings" w:char="F072"/>
      </w:r>
      <w:r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NO</w:t>
      </w:r>
    </w:p>
    <w:p w14:paraId="286AA55B" w14:textId="77777777" w:rsidR="00D532EA" w:rsidRPr="004D3076" w:rsidRDefault="00052E2B" w:rsidP="0011306E">
      <w:pPr>
        <w:rPr>
          <w:rFonts w:cs="Times New Roman"/>
        </w:rPr>
      </w:pPr>
      <w:r w:rsidRPr="004D3076">
        <w:rPr>
          <w:rFonts w:cs="Times New Roman"/>
          <w:color w:val="202024"/>
        </w:rPr>
        <w:t>Se si per quante ore? ___________</w:t>
      </w:r>
    </w:p>
    <w:p w14:paraId="1E56571F" w14:textId="77777777" w:rsidR="00052E2B" w:rsidRPr="004D3076" w:rsidRDefault="00052E2B" w:rsidP="0011306E">
      <w:pPr>
        <w:pStyle w:val="Titolo2"/>
        <w:keepNext w:val="0"/>
        <w:keepLines w:val="0"/>
        <w:widowControl w:val="0"/>
        <w:autoSpaceDE w:val="0"/>
        <w:autoSpaceDN w:val="0"/>
        <w:spacing w:before="91"/>
        <w:rPr>
          <w:rFonts w:ascii="Times New Roman" w:hAnsi="Times New Roman" w:cs="Times New Roman"/>
          <w:color w:val="202024"/>
          <w:sz w:val="24"/>
          <w:szCs w:val="24"/>
        </w:rPr>
      </w:pPr>
    </w:p>
    <w:p w14:paraId="7159098A" w14:textId="77777777" w:rsidR="009344BB" w:rsidRPr="00CC0D63" w:rsidRDefault="009344BB" w:rsidP="0011306E">
      <w:pPr>
        <w:pStyle w:val="Titolo2"/>
        <w:keepNext w:val="0"/>
        <w:keepLines w:val="0"/>
        <w:widowControl w:val="0"/>
        <w:autoSpaceDE w:val="0"/>
        <w:autoSpaceDN w:val="0"/>
        <w:spacing w:before="91"/>
        <w:rPr>
          <w:rFonts w:ascii="Times New Roman" w:hAnsi="Times New Roman" w:cs="Times New Roman"/>
          <w:b/>
          <w:color w:val="202024"/>
          <w:spacing w:val="-9"/>
          <w:sz w:val="24"/>
          <w:szCs w:val="24"/>
        </w:rPr>
      </w:pPr>
      <w:r w:rsidRPr="00CC0D63">
        <w:rPr>
          <w:rFonts w:ascii="Times New Roman" w:hAnsi="Times New Roman" w:cs="Times New Roman"/>
          <w:b/>
          <w:color w:val="202024"/>
          <w:sz w:val="24"/>
          <w:szCs w:val="24"/>
        </w:rPr>
        <w:t xml:space="preserve">L'alunno usufruisce dell'assistenza </w:t>
      </w:r>
      <w:r w:rsidR="00F16061" w:rsidRPr="00CC0D63">
        <w:rPr>
          <w:rFonts w:ascii="Times New Roman" w:hAnsi="Times New Roman" w:cs="Times New Roman"/>
          <w:b/>
          <w:color w:val="202024"/>
          <w:sz w:val="24"/>
          <w:szCs w:val="24"/>
        </w:rPr>
        <w:t>alla persona</w:t>
      </w:r>
      <w:r w:rsidRPr="00CC0D63">
        <w:rPr>
          <w:rFonts w:ascii="Times New Roman" w:hAnsi="Times New Roman" w:cs="Times New Roman"/>
          <w:b/>
          <w:color w:val="202024"/>
          <w:sz w:val="24"/>
          <w:szCs w:val="24"/>
        </w:rPr>
        <w:t>?</w:t>
      </w:r>
      <w:r w:rsidRPr="00CC0D63">
        <w:rPr>
          <w:rFonts w:ascii="Times New Roman" w:hAnsi="Times New Roman" w:cs="Times New Roman"/>
          <w:b/>
          <w:color w:val="202024"/>
          <w:spacing w:val="-9"/>
          <w:sz w:val="24"/>
          <w:szCs w:val="24"/>
        </w:rPr>
        <w:t xml:space="preserve"> </w:t>
      </w:r>
    </w:p>
    <w:p w14:paraId="7FCFE5B2" w14:textId="77777777" w:rsidR="00F16061" w:rsidRPr="004D3076" w:rsidRDefault="00F16061" w:rsidP="0011306E">
      <w:pPr>
        <w:rPr>
          <w:rFonts w:cs="Times New Roman"/>
        </w:rPr>
      </w:pPr>
    </w:p>
    <w:p w14:paraId="65ABD386" w14:textId="77777777" w:rsidR="009344BB" w:rsidRPr="001F4815" w:rsidRDefault="00F16061" w:rsidP="0011306E">
      <w:pPr>
        <w:pStyle w:val="Corpotesto"/>
        <w:spacing w:before="7"/>
        <w:rPr>
          <w:rFonts w:ascii="Times New Roman" w:hAnsi="Times New Roman" w:cs="Times New Roman"/>
          <w:color w:val="202024"/>
          <w:sz w:val="24"/>
          <w:szCs w:val="24"/>
          <w:lang w:val="it-IT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sym w:font="Wingdings" w:char="F072"/>
      </w:r>
      <w:r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SI</w:t>
      </w:r>
    </w:p>
    <w:p w14:paraId="0BDEB13F" w14:textId="77777777" w:rsidR="00F16061" w:rsidRPr="001F4815" w:rsidRDefault="00F16061" w:rsidP="0011306E">
      <w:pPr>
        <w:pStyle w:val="Corpotesto"/>
        <w:spacing w:before="7"/>
        <w:rPr>
          <w:rFonts w:ascii="Times New Roman" w:hAnsi="Times New Roman" w:cs="Times New Roman"/>
          <w:sz w:val="24"/>
          <w:szCs w:val="24"/>
          <w:lang w:val="it-IT"/>
        </w:rPr>
      </w:pPr>
      <w:r w:rsidRPr="004D3076">
        <w:rPr>
          <w:rFonts w:ascii="Times New Roman" w:hAnsi="Times New Roman" w:cs="Times New Roman"/>
          <w:color w:val="202024"/>
          <w:sz w:val="24"/>
          <w:szCs w:val="24"/>
        </w:rPr>
        <w:sym w:font="Wingdings" w:char="F072"/>
      </w:r>
      <w:r w:rsidRPr="001F4815">
        <w:rPr>
          <w:rFonts w:ascii="Times New Roman" w:hAnsi="Times New Roman" w:cs="Times New Roman"/>
          <w:color w:val="202024"/>
          <w:sz w:val="24"/>
          <w:szCs w:val="24"/>
          <w:lang w:val="it-IT"/>
        </w:rPr>
        <w:t xml:space="preserve"> NO</w:t>
      </w:r>
    </w:p>
    <w:p w14:paraId="79427122" w14:textId="77777777" w:rsidR="009344BB" w:rsidRPr="001F4815" w:rsidRDefault="009344BB" w:rsidP="0011306E">
      <w:pPr>
        <w:pStyle w:val="Corpotesto"/>
        <w:rPr>
          <w:rFonts w:ascii="Times New Roman" w:hAnsi="Times New Roman" w:cs="Times New Roman"/>
          <w:i/>
          <w:sz w:val="24"/>
          <w:szCs w:val="24"/>
          <w:lang w:val="it-IT"/>
        </w:rPr>
      </w:pPr>
    </w:p>
    <w:p w14:paraId="04FB2ED9" w14:textId="77777777" w:rsidR="00322174" w:rsidRDefault="00322174" w:rsidP="00EF6520">
      <w:pPr>
        <w:jc w:val="right"/>
        <w:rPr>
          <w:rFonts w:cs="Times New Roman"/>
        </w:rPr>
      </w:pPr>
    </w:p>
    <w:p w14:paraId="3340FA4C" w14:textId="53079999" w:rsidR="001D08A4" w:rsidRDefault="000238AB" w:rsidP="001D08A4">
      <w:pPr>
        <w:tabs>
          <w:tab w:val="left" w:pos="7305"/>
          <w:tab w:val="right" w:pos="9638"/>
        </w:tabs>
        <w:spacing w:line="360" w:lineRule="auto"/>
        <w:rPr>
          <w:rFonts w:cs="Times New Roman"/>
        </w:rPr>
      </w:pPr>
      <w:r>
        <w:rPr>
          <w:rFonts w:cs="Times New Roman"/>
        </w:rPr>
        <w:t xml:space="preserve">Data______________ </w:t>
      </w:r>
    </w:p>
    <w:p w14:paraId="3E6F406B" w14:textId="77777777" w:rsidR="000238AB" w:rsidRDefault="000238AB" w:rsidP="000238AB">
      <w:pPr>
        <w:tabs>
          <w:tab w:val="left" w:pos="7305"/>
          <w:tab w:val="right" w:pos="9638"/>
        </w:tabs>
        <w:spacing w:line="360" w:lineRule="auto"/>
        <w:jc w:val="right"/>
        <w:rPr>
          <w:rFonts w:cs="Times New Roman"/>
        </w:rPr>
      </w:pPr>
    </w:p>
    <w:p w14:paraId="5ECF09AD" w14:textId="659C7632" w:rsidR="001D08A4" w:rsidRDefault="00EF6520" w:rsidP="000238AB">
      <w:pPr>
        <w:tabs>
          <w:tab w:val="left" w:pos="7305"/>
          <w:tab w:val="right" w:pos="9638"/>
        </w:tabs>
        <w:spacing w:line="360" w:lineRule="auto"/>
        <w:jc w:val="right"/>
        <w:rPr>
          <w:rFonts w:cs="Times New Roman"/>
        </w:rPr>
      </w:pPr>
      <w:r>
        <w:rPr>
          <w:rFonts w:cs="Times New Roman"/>
        </w:rPr>
        <w:t xml:space="preserve">IL DOCENTE </w:t>
      </w:r>
      <w:r w:rsidR="00322174">
        <w:rPr>
          <w:rFonts w:cs="Times New Roman"/>
        </w:rPr>
        <w:t xml:space="preserve">CHE HA COMPILATO </w:t>
      </w:r>
      <w:r w:rsidR="001D08A4">
        <w:rPr>
          <w:rFonts w:cs="Times New Roman"/>
        </w:rPr>
        <w:t>LA RILEVAZIONE</w:t>
      </w:r>
    </w:p>
    <w:p w14:paraId="47B32A68" w14:textId="77777777" w:rsidR="009344BB" w:rsidRDefault="001D08A4" w:rsidP="000238AB">
      <w:pPr>
        <w:tabs>
          <w:tab w:val="left" w:pos="7305"/>
          <w:tab w:val="right" w:pos="9638"/>
        </w:tabs>
        <w:spacing w:line="360" w:lineRule="auto"/>
        <w:jc w:val="right"/>
        <w:rPr>
          <w:rFonts w:cs="Times New Roman"/>
        </w:rPr>
      </w:pPr>
      <w:r>
        <w:rPr>
          <w:rFonts w:cs="Times New Roman"/>
        </w:rPr>
        <w:t>________________________________________________</w:t>
      </w:r>
    </w:p>
    <w:p w14:paraId="3F6EBB96" w14:textId="77777777" w:rsidR="00322174" w:rsidRDefault="00322174" w:rsidP="00322174">
      <w:pPr>
        <w:tabs>
          <w:tab w:val="left" w:pos="7125"/>
          <w:tab w:val="right" w:pos="9638"/>
        </w:tabs>
        <w:rPr>
          <w:rFonts w:cs="Times New Roman"/>
        </w:rPr>
      </w:pPr>
      <w:r>
        <w:rPr>
          <w:rFonts w:cs="Times New Roman"/>
        </w:rPr>
        <w:tab/>
      </w:r>
    </w:p>
    <w:p w14:paraId="1B37A68B" w14:textId="77777777" w:rsidR="004B5FD0" w:rsidRDefault="004B5FD0" w:rsidP="00322174">
      <w:pPr>
        <w:tabs>
          <w:tab w:val="left" w:pos="7125"/>
          <w:tab w:val="right" w:pos="9638"/>
        </w:tabs>
        <w:rPr>
          <w:rFonts w:cs="Times New Roman"/>
        </w:rPr>
      </w:pPr>
    </w:p>
    <w:sectPr w:rsidR="004B5FD0" w:rsidSect="0014055D">
      <w:footerReference w:type="default" r:id="rId20"/>
      <w:pgSz w:w="11906" w:h="16838"/>
      <w:pgMar w:top="964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D5A310" w14:textId="77777777" w:rsidR="00A71A26" w:rsidRDefault="00A71A26" w:rsidP="00786D47">
      <w:r>
        <w:separator/>
      </w:r>
    </w:p>
  </w:endnote>
  <w:endnote w:type="continuationSeparator" w:id="0">
    <w:p w14:paraId="4C17488F" w14:textId="77777777" w:rsidR="00A71A26" w:rsidRDefault="00A71A26" w:rsidP="00786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70232172"/>
      <w:docPartObj>
        <w:docPartGallery w:val="Page Numbers (Bottom of Page)"/>
        <w:docPartUnique/>
      </w:docPartObj>
    </w:sdtPr>
    <w:sdtEndPr/>
    <w:sdtContent>
      <w:p w14:paraId="7C1C8128" w14:textId="4C2A3C25" w:rsidR="00786D47" w:rsidRDefault="00786D4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6FA2BE" w14:textId="77777777" w:rsidR="00786D47" w:rsidRDefault="00786D4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1A90C5" w14:textId="77777777" w:rsidR="00A71A26" w:rsidRDefault="00A71A26" w:rsidP="00786D47">
      <w:r>
        <w:separator/>
      </w:r>
    </w:p>
  </w:footnote>
  <w:footnote w:type="continuationSeparator" w:id="0">
    <w:p w14:paraId="49C800C6" w14:textId="77777777" w:rsidR="00A71A26" w:rsidRDefault="00A71A26" w:rsidP="00786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A5F56"/>
    <w:multiLevelType w:val="hybridMultilevel"/>
    <w:tmpl w:val="4A46DEBA"/>
    <w:lvl w:ilvl="0" w:tplc="08866F10">
      <w:start w:val="1"/>
      <w:numFmt w:val="bullet"/>
      <w:lvlText w:val=""/>
      <w:lvlJc w:val="left"/>
      <w:pPr>
        <w:ind w:left="11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1" w15:restartNumberingAfterBreak="0">
    <w:nsid w:val="1351407F"/>
    <w:multiLevelType w:val="hybridMultilevel"/>
    <w:tmpl w:val="35AA490E"/>
    <w:lvl w:ilvl="0" w:tplc="08866F10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61BC5"/>
    <w:multiLevelType w:val="hybridMultilevel"/>
    <w:tmpl w:val="2F4A983A"/>
    <w:lvl w:ilvl="0" w:tplc="08866F10">
      <w:start w:val="1"/>
      <w:numFmt w:val="bullet"/>
      <w:lvlText w:val=""/>
      <w:lvlJc w:val="left"/>
      <w:pPr>
        <w:ind w:left="11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3" w15:restartNumberingAfterBreak="0">
    <w:nsid w:val="1BF53898"/>
    <w:multiLevelType w:val="hybridMultilevel"/>
    <w:tmpl w:val="D1764EDA"/>
    <w:lvl w:ilvl="0" w:tplc="B426CC64">
      <w:start w:val="2"/>
      <w:numFmt w:val="bullet"/>
      <w:lvlText w:val="-"/>
      <w:lvlJc w:val="left"/>
      <w:pPr>
        <w:ind w:left="1581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230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2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4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6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8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0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2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41" w:hanging="360"/>
      </w:pPr>
      <w:rPr>
        <w:rFonts w:ascii="Wingdings" w:hAnsi="Wingdings" w:hint="default"/>
      </w:rPr>
    </w:lvl>
  </w:abstractNum>
  <w:abstractNum w:abstractNumId="4" w15:restartNumberingAfterBreak="0">
    <w:nsid w:val="200472D9"/>
    <w:multiLevelType w:val="hybridMultilevel"/>
    <w:tmpl w:val="E056FC50"/>
    <w:lvl w:ilvl="0" w:tplc="08866F10">
      <w:start w:val="1"/>
      <w:numFmt w:val="bullet"/>
      <w:lvlText w:val=""/>
      <w:lvlJc w:val="left"/>
      <w:pPr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15624BF"/>
    <w:multiLevelType w:val="hybridMultilevel"/>
    <w:tmpl w:val="5ECAF9B6"/>
    <w:lvl w:ilvl="0" w:tplc="3FB8FD04">
      <w:start w:val="1"/>
      <w:numFmt w:val="decimal"/>
      <w:lvlText w:val="%1."/>
      <w:lvlJc w:val="left"/>
      <w:pPr>
        <w:ind w:left="943" w:hanging="499"/>
        <w:jc w:val="left"/>
      </w:pPr>
      <w:rPr>
        <w:rFonts w:ascii="Lucida Sans" w:eastAsia="Lucida Sans" w:hAnsi="Lucida Sans" w:cs="Lucida Sans" w:hint="default"/>
        <w:color w:val="202024"/>
        <w:w w:val="86"/>
        <w:sz w:val="24"/>
        <w:szCs w:val="24"/>
      </w:rPr>
    </w:lvl>
    <w:lvl w:ilvl="1" w:tplc="04629384">
      <w:numFmt w:val="bullet"/>
      <w:lvlText w:val="•"/>
      <w:lvlJc w:val="left"/>
      <w:pPr>
        <w:ind w:left="1839" w:hanging="499"/>
      </w:pPr>
      <w:rPr>
        <w:rFonts w:hint="default"/>
      </w:rPr>
    </w:lvl>
    <w:lvl w:ilvl="2" w:tplc="AC3061E8">
      <w:numFmt w:val="bullet"/>
      <w:lvlText w:val="•"/>
      <w:lvlJc w:val="left"/>
      <w:pPr>
        <w:ind w:left="2739" w:hanging="499"/>
      </w:pPr>
      <w:rPr>
        <w:rFonts w:hint="default"/>
      </w:rPr>
    </w:lvl>
    <w:lvl w:ilvl="3" w:tplc="9AEE0DF6">
      <w:numFmt w:val="bullet"/>
      <w:lvlText w:val="•"/>
      <w:lvlJc w:val="left"/>
      <w:pPr>
        <w:ind w:left="3639" w:hanging="499"/>
      </w:pPr>
      <w:rPr>
        <w:rFonts w:hint="default"/>
      </w:rPr>
    </w:lvl>
    <w:lvl w:ilvl="4" w:tplc="D788387E">
      <w:numFmt w:val="bullet"/>
      <w:lvlText w:val="•"/>
      <w:lvlJc w:val="left"/>
      <w:pPr>
        <w:ind w:left="4539" w:hanging="499"/>
      </w:pPr>
      <w:rPr>
        <w:rFonts w:hint="default"/>
      </w:rPr>
    </w:lvl>
    <w:lvl w:ilvl="5" w:tplc="B044B45E">
      <w:numFmt w:val="bullet"/>
      <w:lvlText w:val="•"/>
      <w:lvlJc w:val="left"/>
      <w:pPr>
        <w:ind w:left="5439" w:hanging="499"/>
      </w:pPr>
      <w:rPr>
        <w:rFonts w:hint="default"/>
      </w:rPr>
    </w:lvl>
    <w:lvl w:ilvl="6" w:tplc="F1D04E06">
      <w:numFmt w:val="bullet"/>
      <w:lvlText w:val="•"/>
      <w:lvlJc w:val="left"/>
      <w:pPr>
        <w:ind w:left="6339" w:hanging="499"/>
      </w:pPr>
      <w:rPr>
        <w:rFonts w:hint="default"/>
      </w:rPr>
    </w:lvl>
    <w:lvl w:ilvl="7" w:tplc="A54AA4E6">
      <w:numFmt w:val="bullet"/>
      <w:lvlText w:val="•"/>
      <w:lvlJc w:val="left"/>
      <w:pPr>
        <w:ind w:left="7239" w:hanging="499"/>
      </w:pPr>
      <w:rPr>
        <w:rFonts w:hint="default"/>
      </w:rPr>
    </w:lvl>
    <w:lvl w:ilvl="8" w:tplc="7D0EFA90">
      <w:numFmt w:val="bullet"/>
      <w:lvlText w:val="•"/>
      <w:lvlJc w:val="left"/>
      <w:pPr>
        <w:ind w:left="8139" w:hanging="499"/>
      </w:pPr>
      <w:rPr>
        <w:rFonts w:hint="default"/>
      </w:rPr>
    </w:lvl>
  </w:abstractNum>
  <w:abstractNum w:abstractNumId="6" w15:restartNumberingAfterBreak="0">
    <w:nsid w:val="23507ADA"/>
    <w:multiLevelType w:val="hybridMultilevel"/>
    <w:tmpl w:val="5ECAF9B6"/>
    <w:lvl w:ilvl="0" w:tplc="3FB8FD04">
      <w:start w:val="1"/>
      <w:numFmt w:val="decimal"/>
      <w:lvlText w:val="%1."/>
      <w:lvlJc w:val="left"/>
      <w:pPr>
        <w:ind w:left="943" w:hanging="499"/>
        <w:jc w:val="left"/>
      </w:pPr>
      <w:rPr>
        <w:rFonts w:ascii="Lucida Sans" w:eastAsia="Lucida Sans" w:hAnsi="Lucida Sans" w:cs="Lucida Sans" w:hint="default"/>
        <w:color w:val="202024"/>
        <w:w w:val="86"/>
        <w:sz w:val="24"/>
        <w:szCs w:val="24"/>
      </w:rPr>
    </w:lvl>
    <w:lvl w:ilvl="1" w:tplc="04629384">
      <w:numFmt w:val="bullet"/>
      <w:lvlText w:val="•"/>
      <w:lvlJc w:val="left"/>
      <w:pPr>
        <w:ind w:left="1839" w:hanging="499"/>
      </w:pPr>
      <w:rPr>
        <w:rFonts w:hint="default"/>
      </w:rPr>
    </w:lvl>
    <w:lvl w:ilvl="2" w:tplc="AC3061E8">
      <w:numFmt w:val="bullet"/>
      <w:lvlText w:val="•"/>
      <w:lvlJc w:val="left"/>
      <w:pPr>
        <w:ind w:left="2739" w:hanging="499"/>
      </w:pPr>
      <w:rPr>
        <w:rFonts w:hint="default"/>
      </w:rPr>
    </w:lvl>
    <w:lvl w:ilvl="3" w:tplc="9AEE0DF6">
      <w:numFmt w:val="bullet"/>
      <w:lvlText w:val="•"/>
      <w:lvlJc w:val="left"/>
      <w:pPr>
        <w:ind w:left="3639" w:hanging="499"/>
      </w:pPr>
      <w:rPr>
        <w:rFonts w:hint="default"/>
      </w:rPr>
    </w:lvl>
    <w:lvl w:ilvl="4" w:tplc="D788387E">
      <w:numFmt w:val="bullet"/>
      <w:lvlText w:val="•"/>
      <w:lvlJc w:val="left"/>
      <w:pPr>
        <w:ind w:left="4539" w:hanging="499"/>
      </w:pPr>
      <w:rPr>
        <w:rFonts w:hint="default"/>
      </w:rPr>
    </w:lvl>
    <w:lvl w:ilvl="5" w:tplc="B044B45E">
      <w:numFmt w:val="bullet"/>
      <w:lvlText w:val="•"/>
      <w:lvlJc w:val="left"/>
      <w:pPr>
        <w:ind w:left="5439" w:hanging="499"/>
      </w:pPr>
      <w:rPr>
        <w:rFonts w:hint="default"/>
      </w:rPr>
    </w:lvl>
    <w:lvl w:ilvl="6" w:tplc="F1D04E06">
      <w:numFmt w:val="bullet"/>
      <w:lvlText w:val="•"/>
      <w:lvlJc w:val="left"/>
      <w:pPr>
        <w:ind w:left="6339" w:hanging="499"/>
      </w:pPr>
      <w:rPr>
        <w:rFonts w:hint="default"/>
      </w:rPr>
    </w:lvl>
    <w:lvl w:ilvl="7" w:tplc="A54AA4E6">
      <w:numFmt w:val="bullet"/>
      <w:lvlText w:val="•"/>
      <w:lvlJc w:val="left"/>
      <w:pPr>
        <w:ind w:left="7239" w:hanging="499"/>
      </w:pPr>
      <w:rPr>
        <w:rFonts w:hint="default"/>
      </w:rPr>
    </w:lvl>
    <w:lvl w:ilvl="8" w:tplc="7D0EFA90">
      <w:numFmt w:val="bullet"/>
      <w:lvlText w:val="•"/>
      <w:lvlJc w:val="left"/>
      <w:pPr>
        <w:ind w:left="8139" w:hanging="499"/>
      </w:pPr>
      <w:rPr>
        <w:rFonts w:hint="default"/>
      </w:rPr>
    </w:lvl>
  </w:abstractNum>
  <w:abstractNum w:abstractNumId="7" w15:restartNumberingAfterBreak="0">
    <w:nsid w:val="23942B4B"/>
    <w:multiLevelType w:val="hybridMultilevel"/>
    <w:tmpl w:val="5022BBB6"/>
    <w:lvl w:ilvl="0" w:tplc="08866F10">
      <w:start w:val="1"/>
      <w:numFmt w:val="bullet"/>
      <w:lvlText w:val=""/>
      <w:lvlJc w:val="left"/>
      <w:pPr>
        <w:ind w:left="24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3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180" w:hanging="360"/>
      </w:pPr>
      <w:rPr>
        <w:rFonts w:ascii="Wingdings" w:hAnsi="Wingdings" w:hint="default"/>
      </w:rPr>
    </w:lvl>
  </w:abstractNum>
  <w:abstractNum w:abstractNumId="8" w15:restartNumberingAfterBreak="0">
    <w:nsid w:val="28784133"/>
    <w:multiLevelType w:val="hybridMultilevel"/>
    <w:tmpl w:val="F55A2544"/>
    <w:lvl w:ilvl="0" w:tplc="08866F10">
      <w:start w:val="1"/>
      <w:numFmt w:val="bullet"/>
      <w:lvlText w:val=""/>
      <w:lvlJc w:val="left"/>
      <w:pPr>
        <w:ind w:left="11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9" w15:restartNumberingAfterBreak="0">
    <w:nsid w:val="2A2048A5"/>
    <w:multiLevelType w:val="hybridMultilevel"/>
    <w:tmpl w:val="5ECAF9B6"/>
    <w:lvl w:ilvl="0" w:tplc="3FB8FD04">
      <w:start w:val="1"/>
      <w:numFmt w:val="decimal"/>
      <w:lvlText w:val="%1."/>
      <w:lvlJc w:val="left"/>
      <w:pPr>
        <w:ind w:left="943" w:hanging="499"/>
        <w:jc w:val="left"/>
      </w:pPr>
      <w:rPr>
        <w:rFonts w:ascii="Lucida Sans" w:eastAsia="Lucida Sans" w:hAnsi="Lucida Sans" w:cs="Lucida Sans" w:hint="default"/>
        <w:color w:val="202024"/>
        <w:w w:val="86"/>
        <w:sz w:val="24"/>
        <w:szCs w:val="24"/>
      </w:rPr>
    </w:lvl>
    <w:lvl w:ilvl="1" w:tplc="04629384">
      <w:numFmt w:val="bullet"/>
      <w:lvlText w:val="•"/>
      <w:lvlJc w:val="left"/>
      <w:pPr>
        <w:ind w:left="1839" w:hanging="499"/>
      </w:pPr>
      <w:rPr>
        <w:rFonts w:hint="default"/>
      </w:rPr>
    </w:lvl>
    <w:lvl w:ilvl="2" w:tplc="AC3061E8">
      <w:numFmt w:val="bullet"/>
      <w:lvlText w:val="•"/>
      <w:lvlJc w:val="left"/>
      <w:pPr>
        <w:ind w:left="2739" w:hanging="499"/>
      </w:pPr>
      <w:rPr>
        <w:rFonts w:hint="default"/>
      </w:rPr>
    </w:lvl>
    <w:lvl w:ilvl="3" w:tplc="9AEE0DF6">
      <w:numFmt w:val="bullet"/>
      <w:lvlText w:val="•"/>
      <w:lvlJc w:val="left"/>
      <w:pPr>
        <w:ind w:left="3639" w:hanging="499"/>
      </w:pPr>
      <w:rPr>
        <w:rFonts w:hint="default"/>
      </w:rPr>
    </w:lvl>
    <w:lvl w:ilvl="4" w:tplc="D788387E">
      <w:numFmt w:val="bullet"/>
      <w:lvlText w:val="•"/>
      <w:lvlJc w:val="left"/>
      <w:pPr>
        <w:ind w:left="4539" w:hanging="499"/>
      </w:pPr>
      <w:rPr>
        <w:rFonts w:hint="default"/>
      </w:rPr>
    </w:lvl>
    <w:lvl w:ilvl="5" w:tplc="B044B45E">
      <w:numFmt w:val="bullet"/>
      <w:lvlText w:val="•"/>
      <w:lvlJc w:val="left"/>
      <w:pPr>
        <w:ind w:left="5439" w:hanging="499"/>
      </w:pPr>
      <w:rPr>
        <w:rFonts w:hint="default"/>
      </w:rPr>
    </w:lvl>
    <w:lvl w:ilvl="6" w:tplc="F1D04E06">
      <w:numFmt w:val="bullet"/>
      <w:lvlText w:val="•"/>
      <w:lvlJc w:val="left"/>
      <w:pPr>
        <w:ind w:left="6339" w:hanging="499"/>
      </w:pPr>
      <w:rPr>
        <w:rFonts w:hint="default"/>
      </w:rPr>
    </w:lvl>
    <w:lvl w:ilvl="7" w:tplc="A54AA4E6">
      <w:numFmt w:val="bullet"/>
      <w:lvlText w:val="•"/>
      <w:lvlJc w:val="left"/>
      <w:pPr>
        <w:ind w:left="7239" w:hanging="499"/>
      </w:pPr>
      <w:rPr>
        <w:rFonts w:hint="default"/>
      </w:rPr>
    </w:lvl>
    <w:lvl w:ilvl="8" w:tplc="7D0EFA90">
      <w:numFmt w:val="bullet"/>
      <w:lvlText w:val="•"/>
      <w:lvlJc w:val="left"/>
      <w:pPr>
        <w:ind w:left="8139" w:hanging="499"/>
      </w:pPr>
      <w:rPr>
        <w:rFonts w:hint="default"/>
      </w:rPr>
    </w:lvl>
  </w:abstractNum>
  <w:abstractNum w:abstractNumId="10" w15:restartNumberingAfterBreak="0">
    <w:nsid w:val="45BA3EBA"/>
    <w:multiLevelType w:val="hybridMultilevel"/>
    <w:tmpl w:val="A498E986"/>
    <w:lvl w:ilvl="0" w:tplc="B426CC6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814921"/>
    <w:multiLevelType w:val="hybridMultilevel"/>
    <w:tmpl w:val="5ECAF9B6"/>
    <w:lvl w:ilvl="0" w:tplc="3FB8FD04">
      <w:start w:val="1"/>
      <w:numFmt w:val="decimal"/>
      <w:lvlText w:val="%1."/>
      <w:lvlJc w:val="left"/>
      <w:pPr>
        <w:ind w:left="943" w:hanging="499"/>
        <w:jc w:val="left"/>
      </w:pPr>
      <w:rPr>
        <w:rFonts w:ascii="Lucida Sans" w:eastAsia="Lucida Sans" w:hAnsi="Lucida Sans" w:cs="Lucida Sans" w:hint="default"/>
        <w:color w:val="202024"/>
        <w:w w:val="86"/>
        <w:sz w:val="24"/>
        <w:szCs w:val="24"/>
      </w:rPr>
    </w:lvl>
    <w:lvl w:ilvl="1" w:tplc="04629384">
      <w:numFmt w:val="bullet"/>
      <w:lvlText w:val="•"/>
      <w:lvlJc w:val="left"/>
      <w:pPr>
        <w:ind w:left="1839" w:hanging="499"/>
      </w:pPr>
      <w:rPr>
        <w:rFonts w:hint="default"/>
      </w:rPr>
    </w:lvl>
    <w:lvl w:ilvl="2" w:tplc="AC3061E8">
      <w:numFmt w:val="bullet"/>
      <w:lvlText w:val="•"/>
      <w:lvlJc w:val="left"/>
      <w:pPr>
        <w:ind w:left="2739" w:hanging="499"/>
      </w:pPr>
      <w:rPr>
        <w:rFonts w:hint="default"/>
      </w:rPr>
    </w:lvl>
    <w:lvl w:ilvl="3" w:tplc="9AEE0DF6">
      <w:numFmt w:val="bullet"/>
      <w:lvlText w:val="•"/>
      <w:lvlJc w:val="left"/>
      <w:pPr>
        <w:ind w:left="3639" w:hanging="499"/>
      </w:pPr>
      <w:rPr>
        <w:rFonts w:hint="default"/>
      </w:rPr>
    </w:lvl>
    <w:lvl w:ilvl="4" w:tplc="D788387E">
      <w:numFmt w:val="bullet"/>
      <w:lvlText w:val="•"/>
      <w:lvlJc w:val="left"/>
      <w:pPr>
        <w:ind w:left="4539" w:hanging="499"/>
      </w:pPr>
      <w:rPr>
        <w:rFonts w:hint="default"/>
      </w:rPr>
    </w:lvl>
    <w:lvl w:ilvl="5" w:tplc="B044B45E">
      <w:numFmt w:val="bullet"/>
      <w:lvlText w:val="•"/>
      <w:lvlJc w:val="left"/>
      <w:pPr>
        <w:ind w:left="5439" w:hanging="499"/>
      </w:pPr>
      <w:rPr>
        <w:rFonts w:hint="default"/>
      </w:rPr>
    </w:lvl>
    <w:lvl w:ilvl="6" w:tplc="F1D04E06">
      <w:numFmt w:val="bullet"/>
      <w:lvlText w:val="•"/>
      <w:lvlJc w:val="left"/>
      <w:pPr>
        <w:ind w:left="6339" w:hanging="499"/>
      </w:pPr>
      <w:rPr>
        <w:rFonts w:hint="default"/>
      </w:rPr>
    </w:lvl>
    <w:lvl w:ilvl="7" w:tplc="A54AA4E6">
      <w:numFmt w:val="bullet"/>
      <w:lvlText w:val="•"/>
      <w:lvlJc w:val="left"/>
      <w:pPr>
        <w:ind w:left="7239" w:hanging="499"/>
      </w:pPr>
      <w:rPr>
        <w:rFonts w:hint="default"/>
      </w:rPr>
    </w:lvl>
    <w:lvl w:ilvl="8" w:tplc="7D0EFA90">
      <w:numFmt w:val="bullet"/>
      <w:lvlText w:val="•"/>
      <w:lvlJc w:val="left"/>
      <w:pPr>
        <w:ind w:left="8139" w:hanging="499"/>
      </w:pPr>
      <w:rPr>
        <w:rFonts w:hint="default"/>
      </w:rPr>
    </w:lvl>
  </w:abstractNum>
  <w:abstractNum w:abstractNumId="12" w15:restartNumberingAfterBreak="0">
    <w:nsid w:val="5D776FA4"/>
    <w:multiLevelType w:val="hybridMultilevel"/>
    <w:tmpl w:val="8C8EBF36"/>
    <w:lvl w:ilvl="0" w:tplc="0236522A">
      <w:numFmt w:val="bullet"/>
      <w:lvlText w:val=""/>
      <w:lvlJc w:val="left"/>
      <w:pPr>
        <w:ind w:left="1570" w:hanging="709"/>
      </w:pPr>
      <w:rPr>
        <w:rFonts w:ascii="Symbol" w:eastAsia="Symbol" w:hAnsi="Symbol" w:cs="Symbol" w:hint="default"/>
        <w:w w:val="99"/>
        <w:sz w:val="20"/>
        <w:szCs w:val="20"/>
      </w:rPr>
    </w:lvl>
    <w:lvl w:ilvl="1" w:tplc="A7E0ADB8">
      <w:numFmt w:val="bullet"/>
      <w:lvlText w:val="•"/>
      <w:lvlJc w:val="left"/>
      <w:pPr>
        <w:ind w:left="2473" w:hanging="709"/>
      </w:pPr>
      <w:rPr>
        <w:rFonts w:hint="default"/>
      </w:rPr>
    </w:lvl>
    <w:lvl w:ilvl="2" w:tplc="EBDCDCD2">
      <w:numFmt w:val="bullet"/>
      <w:lvlText w:val="•"/>
      <w:lvlJc w:val="left"/>
      <w:pPr>
        <w:ind w:left="3378" w:hanging="709"/>
      </w:pPr>
      <w:rPr>
        <w:rFonts w:hint="default"/>
      </w:rPr>
    </w:lvl>
    <w:lvl w:ilvl="3" w:tplc="FE325E22">
      <w:numFmt w:val="bullet"/>
      <w:lvlText w:val="•"/>
      <w:lvlJc w:val="left"/>
      <w:pPr>
        <w:ind w:left="4282" w:hanging="709"/>
      </w:pPr>
      <w:rPr>
        <w:rFonts w:hint="default"/>
      </w:rPr>
    </w:lvl>
    <w:lvl w:ilvl="4" w:tplc="9CD41E8A">
      <w:numFmt w:val="bullet"/>
      <w:lvlText w:val="•"/>
      <w:lvlJc w:val="left"/>
      <w:pPr>
        <w:ind w:left="5187" w:hanging="709"/>
      </w:pPr>
      <w:rPr>
        <w:rFonts w:hint="default"/>
      </w:rPr>
    </w:lvl>
    <w:lvl w:ilvl="5" w:tplc="0270C4FE">
      <w:numFmt w:val="bullet"/>
      <w:lvlText w:val="•"/>
      <w:lvlJc w:val="left"/>
      <w:pPr>
        <w:ind w:left="6092" w:hanging="709"/>
      </w:pPr>
      <w:rPr>
        <w:rFonts w:hint="default"/>
      </w:rPr>
    </w:lvl>
    <w:lvl w:ilvl="6" w:tplc="C93C827A">
      <w:numFmt w:val="bullet"/>
      <w:lvlText w:val="•"/>
      <w:lvlJc w:val="left"/>
      <w:pPr>
        <w:ind w:left="6996" w:hanging="709"/>
      </w:pPr>
      <w:rPr>
        <w:rFonts w:hint="default"/>
      </w:rPr>
    </w:lvl>
    <w:lvl w:ilvl="7" w:tplc="096A6694">
      <w:numFmt w:val="bullet"/>
      <w:lvlText w:val="•"/>
      <w:lvlJc w:val="left"/>
      <w:pPr>
        <w:ind w:left="7901" w:hanging="709"/>
      </w:pPr>
      <w:rPr>
        <w:rFonts w:hint="default"/>
      </w:rPr>
    </w:lvl>
    <w:lvl w:ilvl="8" w:tplc="DCB22FF8">
      <w:numFmt w:val="bullet"/>
      <w:lvlText w:val="•"/>
      <w:lvlJc w:val="left"/>
      <w:pPr>
        <w:ind w:left="8806" w:hanging="709"/>
      </w:pPr>
      <w:rPr>
        <w:rFonts w:hint="default"/>
      </w:rPr>
    </w:lvl>
  </w:abstractNum>
  <w:abstractNum w:abstractNumId="13" w15:restartNumberingAfterBreak="0">
    <w:nsid w:val="6A4650B4"/>
    <w:multiLevelType w:val="hybridMultilevel"/>
    <w:tmpl w:val="A8A8D7DC"/>
    <w:lvl w:ilvl="0" w:tplc="08866F10">
      <w:start w:val="1"/>
      <w:numFmt w:val="bullet"/>
      <w:lvlText w:val=""/>
      <w:lvlJc w:val="left"/>
      <w:pPr>
        <w:ind w:left="11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23" w:hanging="360"/>
      </w:pPr>
      <w:rPr>
        <w:rFonts w:ascii="Wingdings" w:hAnsi="Wingdings" w:hint="default"/>
      </w:rPr>
    </w:lvl>
  </w:abstractNum>
  <w:abstractNum w:abstractNumId="14" w15:restartNumberingAfterBreak="0">
    <w:nsid w:val="714122D1"/>
    <w:multiLevelType w:val="hybridMultilevel"/>
    <w:tmpl w:val="E1168E98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14"/>
  </w:num>
  <w:num w:numId="5">
    <w:abstractNumId w:val="11"/>
  </w:num>
  <w:num w:numId="6">
    <w:abstractNumId w:val="9"/>
  </w:num>
  <w:num w:numId="7">
    <w:abstractNumId w:val="5"/>
  </w:num>
  <w:num w:numId="8">
    <w:abstractNumId w:val="6"/>
  </w:num>
  <w:num w:numId="9">
    <w:abstractNumId w:val="4"/>
  </w:num>
  <w:num w:numId="10">
    <w:abstractNumId w:val="8"/>
  </w:num>
  <w:num w:numId="11">
    <w:abstractNumId w:val="13"/>
  </w:num>
  <w:num w:numId="12">
    <w:abstractNumId w:val="2"/>
  </w:num>
  <w:num w:numId="13">
    <w:abstractNumId w:val="0"/>
  </w:num>
  <w:num w:numId="14">
    <w:abstractNumId w:val="7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4BB"/>
    <w:rsid w:val="00005D39"/>
    <w:rsid w:val="0002238A"/>
    <w:rsid w:val="000238AB"/>
    <w:rsid w:val="000474F5"/>
    <w:rsid w:val="00052E2B"/>
    <w:rsid w:val="00062842"/>
    <w:rsid w:val="000A196A"/>
    <w:rsid w:val="000B0B98"/>
    <w:rsid w:val="000C3AEA"/>
    <w:rsid w:val="000F24D9"/>
    <w:rsid w:val="0011306E"/>
    <w:rsid w:val="0014055D"/>
    <w:rsid w:val="001741BB"/>
    <w:rsid w:val="001D08A4"/>
    <w:rsid w:val="001E5F57"/>
    <w:rsid w:val="001F4815"/>
    <w:rsid w:val="002012F3"/>
    <w:rsid w:val="00281B84"/>
    <w:rsid w:val="00281BE0"/>
    <w:rsid w:val="0029183D"/>
    <w:rsid w:val="002A367D"/>
    <w:rsid w:val="002C3279"/>
    <w:rsid w:val="002D2933"/>
    <w:rsid w:val="002E2002"/>
    <w:rsid w:val="00322174"/>
    <w:rsid w:val="0033736A"/>
    <w:rsid w:val="003E3029"/>
    <w:rsid w:val="003E31FC"/>
    <w:rsid w:val="00410AC1"/>
    <w:rsid w:val="00426DD2"/>
    <w:rsid w:val="0043741F"/>
    <w:rsid w:val="004551A2"/>
    <w:rsid w:val="004775B4"/>
    <w:rsid w:val="004B5FD0"/>
    <w:rsid w:val="004C5DF1"/>
    <w:rsid w:val="004C77B5"/>
    <w:rsid w:val="004D3076"/>
    <w:rsid w:val="004D6866"/>
    <w:rsid w:val="004E5317"/>
    <w:rsid w:val="0053470C"/>
    <w:rsid w:val="005463E0"/>
    <w:rsid w:val="005A23A0"/>
    <w:rsid w:val="005A430B"/>
    <w:rsid w:val="005D248A"/>
    <w:rsid w:val="005D6F80"/>
    <w:rsid w:val="00612ADA"/>
    <w:rsid w:val="006159D3"/>
    <w:rsid w:val="00637705"/>
    <w:rsid w:val="00663130"/>
    <w:rsid w:val="00677EBA"/>
    <w:rsid w:val="006A47F2"/>
    <w:rsid w:val="006A625B"/>
    <w:rsid w:val="006B190B"/>
    <w:rsid w:val="00704D44"/>
    <w:rsid w:val="00765EA5"/>
    <w:rsid w:val="00786D47"/>
    <w:rsid w:val="007A1B1B"/>
    <w:rsid w:val="007D4D03"/>
    <w:rsid w:val="007D7F2B"/>
    <w:rsid w:val="00823102"/>
    <w:rsid w:val="00860368"/>
    <w:rsid w:val="00882BD3"/>
    <w:rsid w:val="00887DF7"/>
    <w:rsid w:val="008E3664"/>
    <w:rsid w:val="008F39FE"/>
    <w:rsid w:val="00902EAE"/>
    <w:rsid w:val="0091298E"/>
    <w:rsid w:val="009217B4"/>
    <w:rsid w:val="009344BB"/>
    <w:rsid w:val="009445CE"/>
    <w:rsid w:val="00950030"/>
    <w:rsid w:val="00962CB7"/>
    <w:rsid w:val="00963ED9"/>
    <w:rsid w:val="0096643C"/>
    <w:rsid w:val="009A2D34"/>
    <w:rsid w:val="009D3B6B"/>
    <w:rsid w:val="009F52EB"/>
    <w:rsid w:val="00A71956"/>
    <w:rsid w:val="00A71A26"/>
    <w:rsid w:val="00A81AC8"/>
    <w:rsid w:val="00A85EA9"/>
    <w:rsid w:val="00A96761"/>
    <w:rsid w:val="00B06F0F"/>
    <w:rsid w:val="00B27396"/>
    <w:rsid w:val="00B45072"/>
    <w:rsid w:val="00B83CF7"/>
    <w:rsid w:val="00B91800"/>
    <w:rsid w:val="00B92641"/>
    <w:rsid w:val="00BA4B70"/>
    <w:rsid w:val="00BA7BCD"/>
    <w:rsid w:val="00BB0C86"/>
    <w:rsid w:val="00BB4AB8"/>
    <w:rsid w:val="00BD04FB"/>
    <w:rsid w:val="00BD4EFC"/>
    <w:rsid w:val="00BE3C5A"/>
    <w:rsid w:val="00BF5170"/>
    <w:rsid w:val="00C21792"/>
    <w:rsid w:val="00C50EB8"/>
    <w:rsid w:val="00C552C1"/>
    <w:rsid w:val="00C938CF"/>
    <w:rsid w:val="00CB591E"/>
    <w:rsid w:val="00CC0D63"/>
    <w:rsid w:val="00CE1B2D"/>
    <w:rsid w:val="00D10CAA"/>
    <w:rsid w:val="00D23871"/>
    <w:rsid w:val="00D332E0"/>
    <w:rsid w:val="00D532EA"/>
    <w:rsid w:val="00DD0933"/>
    <w:rsid w:val="00DE53B0"/>
    <w:rsid w:val="00E61C41"/>
    <w:rsid w:val="00E9420C"/>
    <w:rsid w:val="00EB4F7F"/>
    <w:rsid w:val="00EF6520"/>
    <w:rsid w:val="00F16061"/>
    <w:rsid w:val="00F64CE7"/>
    <w:rsid w:val="00F65E51"/>
    <w:rsid w:val="00F738D1"/>
    <w:rsid w:val="00F75AA3"/>
    <w:rsid w:val="00F87BDF"/>
    <w:rsid w:val="00F90007"/>
    <w:rsid w:val="00FB5452"/>
    <w:rsid w:val="00FD53E9"/>
    <w:rsid w:val="00FF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E7D6"/>
  <w15:chartTrackingRefBased/>
  <w15:docId w15:val="{7670C8A2-5D58-42E7-A0F3-8BE60F81C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4055D"/>
    <w:rPr>
      <w:rFonts w:ascii="Times New Roman" w:eastAsia="Calibri" w:hAnsi="Times New Roman" w:cs="Garamond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5A23A0"/>
    <w:pPr>
      <w:widowControl w:val="0"/>
      <w:autoSpaceDE w:val="0"/>
      <w:autoSpaceDN w:val="0"/>
      <w:ind w:left="786"/>
      <w:jc w:val="center"/>
      <w:outlineLvl w:val="0"/>
    </w:pPr>
    <w:rPr>
      <w:rFonts w:ascii="Verdana" w:eastAsia="Verdana" w:hAnsi="Verdana" w:cs="Verdana"/>
      <w:b/>
      <w:bCs/>
      <w:sz w:val="20"/>
      <w:szCs w:val="20"/>
      <w:lang w:val="en-US"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344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344B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1405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14055D"/>
    <w:rPr>
      <w:rFonts w:ascii="Times New Roman" w:eastAsia="Calibri" w:hAnsi="Times New Roman" w:cs="Garamond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5A23A0"/>
    <w:rPr>
      <w:rFonts w:ascii="Verdana" w:eastAsia="Verdana" w:hAnsi="Verdana" w:cs="Verdana"/>
      <w:b/>
      <w:bCs/>
      <w:sz w:val="20"/>
      <w:szCs w:val="20"/>
      <w:lang w:val="en-US"/>
    </w:rPr>
  </w:style>
  <w:style w:type="paragraph" w:styleId="Paragrafoelenco">
    <w:name w:val="List Paragraph"/>
    <w:basedOn w:val="Normale"/>
    <w:uiPriority w:val="1"/>
    <w:qFormat/>
    <w:rsid w:val="005A23A0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5A23A0"/>
    <w:pPr>
      <w:widowControl w:val="0"/>
      <w:autoSpaceDE w:val="0"/>
      <w:autoSpaceDN w:val="0"/>
      <w:jc w:val="both"/>
    </w:pPr>
    <w:rPr>
      <w:rFonts w:ascii="Verdana" w:eastAsia="Verdana" w:hAnsi="Verdana" w:cs="Verdana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A23A0"/>
    <w:rPr>
      <w:rFonts w:ascii="Verdana" w:eastAsia="Verdana" w:hAnsi="Verdana" w:cs="Verdana"/>
      <w:sz w:val="20"/>
      <w:szCs w:val="20"/>
      <w:lang w:val="en-US"/>
    </w:rPr>
  </w:style>
  <w:style w:type="paragraph" w:customStyle="1" w:styleId="Default">
    <w:name w:val="Default"/>
    <w:rsid w:val="002D2933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344B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344B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87BD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87BDF"/>
    <w:rPr>
      <w:rFonts w:ascii="Segoe UI" w:eastAsia="Calibri" w:hAnsi="Segoe UI" w:cs="Segoe UI"/>
      <w:sz w:val="18"/>
      <w:szCs w:val="18"/>
      <w:lang w:eastAsia="it-IT"/>
    </w:rPr>
  </w:style>
  <w:style w:type="table" w:styleId="Grigliatabella">
    <w:name w:val="Table Grid"/>
    <w:basedOn w:val="Tabellanormale"/>
    <w:uiPriority w:val="59"/>
    <w:rsid w:val="00047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786D4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86D47"/>
    <w:rPr>
      <w:rFonts w:ascii="Times New Roman" w:eastAsia="Calibri" w:hAnsi="Times New Roman" w:cs="Garamond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5" Type="http://schemas.microsoft.com/office/2007/relationships/hdphoto" Target="media/hdphoto4.wdp"/><Relationship Id="rId10" Type="http://schemas.openxmlformats.org/officeDocument/2006/relationships/image" Target="media/image2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Caputom.COMPRENSIVO\Documents\Modelli%20di%20Office%20personalizzati\ISTITUTO%20COMPRENSIVO%20TEMPIO_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C4D8C-61A3-2C48-B242-F1EE010F2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C:\Users\Caputom.COMPRENSIVO\Documents\Modelli di Office personalizzati\ISTITUTO COMPRENSIVO TEMPIO_.dotx</Template>
  <TotalTime>3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Massimo Caputo</dc:creator>
  <cp:keywords/>
  <dc:description/>
  <cp:lastModifiedBy>P C</cp:lastModifiedBy>
  <cp:revision>42</cp:revision>
  <cp:lastPrinted>2024-01-10T09:08:00Z</cp:lastPrinted>
  <dcterms:created xsi:type="dcterms:W3CDTF">2024-10-04T06:27:00Z</dcterms:created>
  <dcterms:modified xsi:type="dcterms:W3CDTF">2024-10-15T15:33:00Z</dcterms:modified>
</cp:coreProperties>
</file>